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07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3"/>
        <w:gridCol w:w="1748"/>
        <w:gridCol w:w="5841"/>
        <w:gridCol w:w="1495"/>
      </w:tblGrid>
      <w:tr w:rsidR="00667B70" w:rsidRPr="00D12740" w:rsidTr="009254B0">
        <w:trPr>
          <w:trHeight w:val="1080"/>
          <w:jc w:val="center"/>
        </w:trPr>
        <w:tc>
          <w:tcPr>
            <w:tcW w:w="9612" w:type="dxa"/>
            <w:gridSpan w:val="3"/>
            <w:tcBorders>
              <w:right w:val="nil"/>
            </w:tcBorders>
          </w:tcPr>
          <w:p w:rsidR="00667B70" w:rsidRPr="00D12740" w:rsidRDefault="004B5FC1" w:rsidP="00667B70">
            <w:pPr>
              <w:pStyle w:val="Heading1"/>
            </w:pPr>
            <w:r>
              <w:rPr>
                <w:noProof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16255" behindDoc="0" locked="0" layoutInCell="1" allowOverlap="1" wp14:anchorId="10D9365A" wp14:editId="7806C7F3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41275</wp:posOffset>
                      </wp:positionV>
                      <wp:extent cx="5059680" cy="723900"/>
                      <wp:effectExtent l="0" t="0" r="26670" b="1905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9680" cy="723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5FC1" w:rsidRPr="004B5FC1" w:rsidRDefault="004B5FC1" w:rsidP="004B5FC1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4B5FC1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UNIVERSIT</w:t>
                                  </w:r>
                                  <w:r w:rsidRPr="004B5FC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4B5FC1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DE THESSALIE</w:t>
                                  </w:r>
                                </w:p>
                                <w:p w:rsidR="004B5FC1" w:rsidRPr="004B5FC1" w:rsidRDefault="004B5FC1" w:rsidP="004B5FC1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4B5FC1"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CENTRE DES LANGUES </w:t>
                                  </w:r>
                                  <w:r w:rsidRPr="004B5FC1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4B5FC1"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TRANG</w:t>
                                  </w:r>
                                  <w:r w:rsidRPr="004B5FC1">
                                    <w:rPr>
                                      <w:rFonts w:ascii="Calibri" w:hAnsi="Calibri" w:cs="Calibri"/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È</w:t>
                                  </w:r>
                                  <w:r w:rsidRPr="004B5FC1"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RES- SECTION DE LANGUE FRAN</w:t>
                                  </w:r>
                                  <w:r w:rsidRPr="004B5FC1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Ç</w:t>
                                  </w:r>
                                  <w:r w:rsidRPr="004B5FC1"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AISE</w:t>
                                  </w:r>
                                </w:p>
                                <w:p w:rsidR="004B5FC1" w:rsidRPr="004B5FC1" w:rsidRDefault="004B5FC1" w:rsidP="004B5FC1">
                                  <w:pPr>
                                    <w:tabs>
                                      <w:tab w:val="left" w:pos="1200"/>
                                    </w:tabs>
                                    <w:jc w:val="center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proofErr w:type="gramStart"/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4B5FC1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l</w:t>
                                  </w:r>
                                  <w:proofErr w:type="gramEnd"/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.: 24210-74461(Bureau 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</w:rPr>
                                    <w:t>Γ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20, 2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fr-FR"/>
                                    </w:rPr>
                                    <w:t>e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4B5FC1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tage, b</w:t>
                                  </w:r>
                                  <w:r w:rsidRPr="004B5FC1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â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timent du D</w:t>
                                  </w:r>
                                  <w:r w:rsidRPr="004B5FC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partement de l’urbanisme),</w:t>
                                  </w:r>
                                </w:p>
                                <w:p w:rsidR="004B5FC1" w:rsidRPr="004B5FC1" w:rsidRDefault="004B5FC1" w:rsidP="004B5FC1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355B0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           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24210-74682 (1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fr-FR"/>
                                    </w:rPr>
                                    <w:t>e</w:t>
                                  </w:r>
                                  <w:r w:rsidRPr="004B5FC1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é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tage,  b</w:t>
                                  </w:r>
                                  <w:r w:rsidRPr="004B5FC1">
                                    <w:rPr>
                                      <w:rFonts w:cs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â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timent 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proofErr w:type="spellStart"/>
                                  <w:r w:rsidRPr="004B5FC1">
                                    <w:rPr>
                                      <w:sz w:val="18"/>
                                      <w:szCs w:val="18"/>
                                    </w:rPr>
                                    <w:t>elmouzos</w:t>
                                  </w:r>
                                  <w:proofErr w:type="spellEnd"/>
                                  <w:r w:rsidRPr="004B5FC1">
                                    <w:rPr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4B5FC1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0D9365A" id="Rectangle 98" o:spid="_x0000_s1026" style="position:absolute;left:0;text-align:left;margin-left:99.5pt;margin-top:3.25pt;width:398.4pt;height:57pt;z-index:251616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" fillcolor="white [3201]" strokecolor="#f79646 [3209]" strokeweight="2pt">
                      <v:textbox>
                        <w:txbxContent>
                          <w:p w:rsidR="004B5FC1" w:rsidRPr="004B5FC1" w:rsidRDefault="004B5FC1" w:rsidP="004B5FC1">
                            <w:pPr>
                              <w:pStyle w:val="a3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B5FC1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UNIVERSIT</w:t>
                            </w:r>
                            <w:r w:rsidRPr="004B5FC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DE THESSALIE</w:t>
                            </w:r>
                          </w:p>
                          <w:p w:rsidR="004B5FC1" w:rsidRPr="004B5FC1" w:rsidRDefault="004B5FC1" w:rsidP="004B5FC1">
                            <w:pPr>
                              <w:pStyle w:val="a3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CENTRE DES LANGUES </w:t>
                            </w:r>
                            <w:r w:rsidRPr="004B5FC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TRANG</w:t>
                            </w:r>
                            <w:r w:rsidRPr="004B5FC1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RES- SECTION DE LANGUE FRAN</w:t>
                            </w:r>
                            <w:r w:rsidRPr="004B5FC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>Ç</w:t>
                            </w: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AISE</w:t>
                            </w:r>
                          </w:p>
                          <w:p w:rsidR="004B5FC1" w:rsidRPr="004B5FC1" w:rsidRDefault="004B5FC1" w:rsidP="004B5FC1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l.:</w:t>
                            </w:r>
                            <w:proofErr w:type="gramEnd"/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24210-74461(Bureau </w:t>
                            </w:r>
                            <w:r w:rsidRPr="004B5FC1">
                              <w:rPr>
                                <w:sz w:val="18"/>
                                <w:szCs w:val="18"/>
                              </w:rPr>
                              <w:t>Γ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20, 2</w:t>
                            </w:r>
                            <w:r w:rsidRPr="004B5FC1">
                              <w:rPr>
                                <w:sz w:val="18"/>
                                <w:szCs w:val="18"/>
                                <w:vertAlign w:val="superscript"/>
                                <w:lang w:val="fr-FR"/>
                              </w:rPr>
                              <w:t>e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tage, b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â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timent du D</w:t>
                            </w:r>
                            <w:r w:rsidRPr="004B5FC1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partement de l’urbanisme),</w:t>
                            </w:r>
                          </w:p>
                          <w:p w:rsidR="004B5FC1" w:rsidRPr="004B5FC1" w:rsidRDefault="004B5FC1" w:rsidP="004B5FC1">
                            <w:pPr>
                              <w:pStyle w:val="a3"/>
                              <w:rPr>
                                <w:sz w:val="18"/>
                                <w:szCs w:val="18"/>
                              </w:rPr>
                            </w:pPr>
                            <w:r w:rsidRPr="004355B0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           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24210-74682 (1</w:t>
                            </w:r>
                            <w:r w:rsidRPr="004B5FC1">
                              <w:rPr>
                                <w:sz w:val="18"/>
                                <w:szCs w:val="18"/>
                                <w:vertAlign w:val="superscript"/>
                                <w:lang w:val="fr-FR"/>
                              </w:rPr>
                              <w:t>e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 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tage,  b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â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timent </w:t>
                            </w:r>
                            <w:r w:rsidRPr="004B5FC1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proofErr w:type="spellStart"/>
                            <w:r w:rsidRPr="004B5FC1">
                              <w:rPr>
                                <w:sz w:val="18"/>
                                <w:szCs w:val="18"/>
                              </w:rPr>
                              <w:t>elmouzos</w:t>
                            </w:r>
                            <w:proofErr w:type="spellEnd"/>
                            <w:r w:rsidRPr="004B5FC1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l-GR" w:eastAsia="el-GR"/>
              </w:rPr>
              <w:drawing>
                <wp:inline distT="0" distB="0" distL="0" distR="0" wp14:anchorId="3731AA64" wp14:editId="07629493">
                  <wp:extent cx="952500" cy="952500"/>
                  <wp:effectExtent l="0" t="0" r="0" b="0"/>
                  <wp:docPr id="97" name="Εικόνα 2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l-GR"/>
              </w:rPr>
              <w:t xml:space="preserve"> </w:t>
            </w:r>
            <w:proofErr w:type="spellStart"/>
            <w:r w:rsidR="00D12740">
              <w:t>Cours</w:t>
            </w:r>
            <w:proofErr w:type="spellEnd"/>
            <w:r w:rsidR="00D12740">
              <w:t xml:space="preserve"> I</w:t>
            </w:r>
          </w:p>
        </w:tc>
        <w:tc>
          <w:tcPr>
            <w:tcW w:w="1495" w:type="dxa"/>
            <w:tcBorders>
              <w:left w:val="nil"/>
            </w:tcBorders>
            <w:vAlign w:val="bottom"/>
          </w:tcPr>
          <w:p w:rsidR="004B5FC1" w:rsidRDefault="004B5FC1" w:rsidP="00D07ABC">
            <w:pPr>
              <w:pStyle w:val="NewsletterDate"/>
              <w:rPr>
                <w:lang w:val="el-GR"/>
              </w:rPr>
            </w:pPr>
          </w:p>
          <w:p w:rsidR="004B5FC1" w:rsidRDefault="004B5FC1" w:rsidP="00D07ABC">
            <w:pPr>
              <w:pStyle w:val="NewsletterDate"/>
              <w:rPr>
                <w:lang w:val="el-GR"/>
              </w:rPr>
            </w:pPr>
          </w:p>
          <w:p w:rsidR="004B5FC1" w:rsidRDefault="004B5FC1" w:rsidP="00D07ABC">
            <w:pPr>
              <w:pStyle w:val="NewsletterDate"/>
              <w:rPr>
                <w:lang w:val="el-GR"/>
              </w:rPr>
            </w:pPr>
          </w:p>
          <w:p w:rsidR="004B5FC1" w:rsidRDefault="004B5FC1" w:rsidP="00D07ABC">
            <w:pPr>
              <w:pStyle w:val="NewsletterDate"/>
              <w:rPr>
                <w:lang w:val="el-GR"/>
              </w:rPr>
            </w:pPr>
          </w:p>
          <w:p w:rsidR="00667B70" w:rsidRPr="00D12740" w:rsidRDefault="00667B70" w:rsidP="009623E4">
            <w:pPr>
              <w:pStyle w:val="NewsletterDate"/>
              <w:ind w:left="0"/>
              <w:rPr>
                <w:lang w:val="fr-FR"/>
              </w:rPr>
            </w:pPr>
          </w:p>
        </w:tc>
      </w:tr>
      <w:tr w:rsidR="00667B70" w:rsidTr="009254B0">
        <w:trPr>
          <w:trHeight w:val="422"/>
          <w:jc w:val="center"/>
        </w:trPr>
        <w:tc>
          <w:tcPr>
            <w:tcW w:w="11107" w:type="dxa"/>
            <w:gridSpan w:val="4"/>
            <w:tcBorders>
              <w:bottom w:val="single" w:sz="4" w:space="0" w:color="C0C0C0"/>
            </w:tcBorders>
            <w:vAlign w:val="center"/>
          </w:tcPr>
          <w:p w:rsidR="00667B70" w:rsidRPr="009623E4" w:rsidRDefault="00F84670" w:rsidP="009623E4">
            <w:pPr>
              <w:pStyle w:val="NewsletterDate"/>
              <w:ind w:left="0"/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</w:rPr>
              <w:t>Niveau</w:t>
            </w:r>
            <w:proofErr w:type="spellEnd"/>
            <w:r>
              <w:rPr>
                <w:sz w:val="24"/>
              </w:rPr>
              <w:t xml:space="preserve"> de </w:t>
            </w:r>
            <w:r w:rsidR="009623E4">
              <w:rPr>
                <w:b w:val="0"/>
                <w:sz w:val="24"/>
              </w:rPr>
              <w:t xml:space="preserve">debutants                                                                             </w:t>
            </w:r>
            <w:r w:rsidR="009623E4">
              <w:rPr>
                <w:sz w:val="24"/>
                <w:szCs w:val="24"/>
                <w:lang w:val="fr-FR"/>
              </w:rPr>
              <w:t>0</w:t>
            </w:r>
            <w:r w:rsidR="009623E4">
              <w:rPr>
                <w:sz w:val="24"/>
                <w:szCs w:val="24"/>
                <w:lang w:val="el-GR"/>
              </w:rPr>
              <w:t>7</w:t>
            </w:r>
            <w:r w:rsidR="009623E4" w:rsidRPr="00A64BBF">
              <w:rPr>
                <w:sz w:val="24"/>
                <w:szCs w:val="24"/>
                <w:lang w:val="fr-FR"/>
              </w:rPr>
              <w:t>.02.2018</w:t>
            </w:r>
            <w:r w:rsidR="009623E4">
              <w:rPr>
                <w:sz w:val="24"/>
                <w:szCs w:val="24"/>
                <w:lang w:val="fr-FR"/>
              </w:rPr>
              <w:t xml:space="preserve"> &amp; 14.02.2018</w:t>
            </w:r>
          </w:p>
        </w:tc>
      </w:tr>
      <w:tr w:rsidR="00667B70" w:rsidRPr="009623E4" w:rsidTr="009254B0">
        <w:trPr>
          <w:trHeight w:val="720"/>
          <w:jc w:val="center"/>
        </w:trPr>
        <w:tc>
          <w:tcPr>
            <w:tcW w:w="2023" w:type="dxa"/>
            <w:vMerge w:val="restart"/>
          </w:tcPr>
          <w:p w:rsidR="00667B70" w:rsidRDefault="001F6A5B" w:rsidP="00667B70">
            <w:r>
              <w:rPr>
                <w:noProof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EA8180" wp14:editId="1E76EAE3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1781810</wp:posOffset>
                      </wp:positionV>
                      <wp:extent cx="5800725" cy="524827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0725" cy="5248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6A5B" w:rsidRDefault="001F6A5B" w:rsidP="001F6A5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29A8AC4C" wp14:editId="46E6B9AC">
                                        <wp:extent cx="5592445" cy="4555137"/>
                                        <wp:effectExtent l="0" t="0" r="8255" b="0"/>
                                        <wp:docPr id="13" name="Picture 13" descr="C:\Users\Darth Vader\Desktop\tendances 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Darth Vader\Desktop\tendances 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92445" cy="4555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BEA8180" id="Rectangle 7" o:spid="_x0000_s1027" style="position:absolute;margin-left:71.15pt;margin-top:140.3pt;width:456.75pt;height:413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" fillcolor="white [3201]" strokecolor="#f79646 [3209]" strokeweight="2pt">
                      <v:textbox>
                        <w:txbxContent>
                          <w:p w:rsidR="001F6A5B" w:rsidRDefault="001F6A5B" w:rsidP="001F6A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 wp14:anchorId="29A8AC4C" wp14:editId="46E6B9AC">
                                  <wp:extent cx="5592445" cy="4555137"/>
                                  <wp:effectExtent l="0" t="0" r="8255" b="0"/>
                                  <wp:docPr id="13" name="Picture 13" descr="C:\Users\Darth Vader\Desktop\tendances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rth Vader\Desktop\tendances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2445" cy="455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C4A2C">
              <w:rPr>
                <w:noProof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31DC2C8" wp14:editId="37C654F7">
                      <wp:simplePos x="0" y="0"/>
                      <wp:positionH relativeFrom="page">
                        <wp:posOffset>58420</wp:posOffset>
                      </wp:positionH>
                      <wp:positionV relativeFrom="page">
                        <wp:posOffset>200659</wp:posOffset>
                      </wp:positionV>
                      <wp:extent cx="1371600" cy="3590925"/>
                      <wp:effectExtent l="0" t="0" r="0" b="9525"/>
                      <wp:wrapNone/>
                      <wp:docPr id="94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590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4A2C" w:rsidRPr="00EC4A2C" w:rsidRDefault="00EC4A2C" w:rsidP="00BC520A">
                                  <w:pPr>
                                    <w:pStyle w:val="NoSpacing"/>
                                    <w:ind w:hanging="142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4A2C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Objectifs du cours</w:t>
                                  </w:r>
                                </w:p>
                                <w:p w:rsidR="00EC4A2C" w:rsidRDefault="00BC520A" w:rsidP="00BC520A">
                                  <w:pPr>
                                    <w:pStyle w:val="NoSpacing"/>
                                    <w:ind w:hanging="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Se présenter</w:t>
                                  </w:r>
                                </w:p>
                                <w:p w:rsidR="00BC520A" w:rsidRDefault="00BC520A" w:rsidP="00BC520A">
                                  <w:pPr>
                                    <w:pStyle w:val="NoSpacing"/>
                                    <w:ind w:hanging="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Saluer</w:t>
                                  </w:r>
                                </w:p>
                                <w:p w:rsidR="00BC520A" w:rsidRDefault="00BC520A" w:rsidP="00BC520A">
                                  <w:pPr>
                                    <w:pStyle w:val="NoSpacing"/>
                                    <w:ind w:hanging="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Prendre congé</w:t>
                                  </w:r>
                                </w:p>
                                <w:p w:rsidR="00685EDC" w:rsidRDefault="00685EDC" w:rsidP="00BC520A">
                                  <w:pPr>
                                    <w:pStyle w:val="NoSpacing"/>
                                    <w:ind w:hanging="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Etablir un contact</w:t>
                                  </w:r>
                                </w:p>
                                <w:p w:rsidR="00685EDC" w:rsidRDefault="00685EDC" w:rsidP="008B4CE9">
                                  <w:pPr>
                                    <w:pStyle w:val="NoSpacing"/>
                                    <w:ind w:left="-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Poser des questions </w:t>
                                  </w:r>
                                  <w:r w:rsidR="008B4CE9">
                                    <w:rPr>
                                      <w:lang w:val="fr-FR"/>
                                    </w:rPr>
                                    <w:t xml:space="preserve">personnelles </w:t>
                                  </w:r>
                                </w:p>
                                <w:p w:rsidR="004D7CA1" w:rsidRDefault="004D7CA1" w:rsidP="008B4CE9">
                                  <w:pPr>
                                    <w:pStyle w:val="NoSpacing"/>
                                    <w:ind w:left="-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Donner ses coordonnées personnelles</w:t>
                                  </w:r>
                                </w:p>
                                <w:p w:rsidR="00BC520A" w:rsidRDefault="004D7CA1" w:rsidP="004D7CA1">
                                  <w:pPr>
                                    <w:pStyle w:val="NoSpacing"/>
                                    <w:ind w:left="-142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Parler de ses goûts et intérêts</w:t>
                                  </w:r>
                                </w:p>
                                <w:p w:rsidR="00EC4A2C" w:rsidRPr="00A92793" w:rsidRDefault="00EC4A2C" w:rsidP="00EC4A2C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EC4A2C" w:rsidRPr="00A92793" w:rsidRDefault="00EC4A2C" w:rsidP="00EC4A2C">
                                  <w:pPr>
                                    <w:pStyle w:val="LeftColumnText"/>
                                    <w:suppressOverlap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31DC2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7" o:spid="_x0000_s1028" type="#_x0000_t202" style="position:absolute;margin-left:4.6pt;margin-top:15.8pt;width:108pt;height:282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SZuQ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" filled="f" stroked="f">
                      <v:textbox>
                        <w:txbxContent>
                          <w:p w:rsidR="00EC4A2C" w:rsidRPr="00EC4A2C" w:rsidRDefault="00EC4A2C" w:rsidP="00BC520A">
                            <w:pPr>
                              <w:pStyle w:val="a3"/>
                              <w:ind w:hanging="142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4A2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Objectifs du cours</w:t>
                            </w:r>
                          </w:p>
                          <w:p w:rsidR="00EC4A2C" w:rsidRDefault="00BC520A" w:rsidP="00BC520A">
                            <w:pPr>
                              <w:pStyle w:val="a3"/>
                              <w:ind w:hanging="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Se présenter</w:t>
                            </w:r>
                          </w:p>
                          <w:p w:rsidR="00BC520A" w:rsidRDefault="00BC520A" w:rsidP="00BC520A">
                            <w:pPr>
                              <w:pStyle w:val="a3"/>
                              <w:ind w:hanging="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Saluer</w:t>
                            </w:r>
                          </w:p>
                          <w:p w:rsidR="00BC520A" w:rsidRDefault="00BC520A" w:rsidP="00BC520A">
                            <w:pPr>
                              <w:pStyle w:val="a3"/>
                              <w:ind w:hanging="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Prendre congé</w:t>
                            </w:r>
                          </w:p>
                          <w:p w:rsidR="00685EDC" w:rsidRDefault="00685EDC" w:rsidP="00BC520A">
                            <w:pPr>
                              <w:pStyle w:val="a3"/>
                              <w:ind w:hanging="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Etablir un contact</w:t>
                            </w:r>
                          </w:p>
                          <w:p w:rsidR="00685EDC" w:rsidRDefault="00685EDC" w:rsidP="008B4CE9">
                            <w:pPr>
                              <w:pStyle w:val="a3"/>
                              <w:ind w:left="-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Poser des questions </w:t>
                            </w:r>
                            <w:r w:rsidR="008B4CE9">
                              <w:rPr>
                                <w:lang w:val="fr-FR"/>
                              </w:rPr>
                              <w:t xml:space="preserve">personnelles </w:t>
                            </w:r>
                          </w:p>
                          <w:p w:rsidR="004D7CA1" w:rsidRDefault="004D7CA1" w:rsidP="008B4CE9">
                            <w:pPr>
                              <w:pStyle w:val="a3"/>
                              <w:ind w:left="-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Donner ses coordonnées</w:t>
                            </w:r>
                            <w:bookmarkStart w:id="1" w:name="_GoBack"/>
                            <w:bookmarkEnd w:id="1"/>
                            <w:r>
                              <w:rPr>
                                <w:lang w:val="fr-FR"/>
                              </w:rPr>
                              <w:t xml:space="preserve"> personnelles</w:t>
                            </w:r>
                          </w:p>
                          <w:p w:rsidR="00BC520A" w:rsidRDefault="004D7CA1" w:rsidP="004D7CA1">
                            <w:pPr>
                              <w:pStyle w:val="a3"/>
                              <w:ind w:left="-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Parler de ses goûts et intérêts</w:t>
                            </w:r>
                          </w:p>
                          <w:p w:rsidR="00EC4A2C" w:rsidRPr="00A92793" w:rsidRDefault="00EC4A2C" w:rsidP="00EC4A2C">
                            <w:pPr>
                              <w:pStyle w:val="a3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EC4A2C" w:rsidRPr="00A92793" w:rsidRDefault="00EC4A2C" w:rsidP="00EC4A2C">
                            <w:pPr>
                              <w:pStyle w:val="LeftColumnText"/>
                              <w:suppressOverlap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9084" w:type="dxa"/>
            <w:gridSpan w:val="3"/>
            <w:tcBorders>
              <w:top w:val="nil"/>
              <w:bottom w:val="nil"/>
            </w:tcBorders>
          </w:tcPr>
          <w:p w:rsidR="00667B70" w:rsidRPr="00685EDC" w:rsidRDefault="00EC4A2C" w:rsidP="00EC4A2C">
            <w:pPr>
              <w:pStyle w:val="Heading2"/>
              <w:ind w:left="0"/>
              <w:rPr>
                <w:lang w:val="fr-FR"/>
              </w:rPr>
            </w:pPr>
            <w:r w:rsidRPr="00EC4A2C">
              <w:rPr>
                <w:lang w:val="fr-FR"/>
              </w:rPr>
              <w:t>Activité</w:t>
            </w:r>
            <w:r w:rsidRPr="00685EDC">
              <w:rPr>
                <w:lang w:val="fr-FR"/>
              </w:rPr>
              <w:t xml:space="preserve"> 1: </w:t>
            </w:r>
          </w:p>
          <w:p w:rsidR="001F6A5B" w:rsidRPr="001F6A5B" w:rsidRDefault="001F6A5B" w:rsidP="001F6A5B">
            <w:pPr>
              <w:rPr>
                <w:sz w:val="24"/>
                <w:lang w:val="fr-FR"/>
              </w:rPr>
            </w:pPr>
            <w:r w:rsidRPr="001F6A5B">
              <w:rPr>
                <w:sz w:val="24"/>
                <w:lang w:val="fr-FR"/>
              </w:rPr>
              <w:t xml:space="preserve">Regardez bien la vidéo et répondez aux questions. </w:t>
            </w:r>
          </w:p>
        </w:tc>
      </w:tr>
      <w:tr w:rsidR="00667B70" w:rsidRPr="009254B0" w:rsidTr="009254B0">
        <w:trPr>
          <w:trHeight w:val="4607"/>
          <w:jc w:val="center"/>
        </w:trPr>
        <w:tc>
          <w:tcPr>
            <w:tcW w:w="2023" w:type="dxa"/>
            <w:vMerge/>
          </w:tcPr>
          <w:p w:rsidR="00667B70" w:rsidRPr="001F6A5B" w:rsidRDefault="00667B70" w:rsidP="00667B70">
            <w:pPr>
              <w:rPr>
                <w:lang w:val="fr-FR"/>
              </w:rPr>
            </w:pPr>
          </w:p>
        </w:tc>
        <w:tc>
          <w:tcPr>
            <w:tcW w:w="1748" w:type="dxa"/>
            <w:tcBorders>
              <w:top w:val="nil"/>
              <w:bottom w:val="nil"/>
              <w:right w:val="nil"/>
            </w:tcBorders>
          </w:tcPr>
          <w:p w:rsidR="00EC4A2C" w:rsidRPr="001F6A5B" w:rsidRDefault="00EC4A2C" w:rsidP="00667B70">
            <w:pPr>
              <w:rPr>
                <w:lang w:val="fr-FR"/>
              </w:rPr>
            </w:pPr>
          </w:p>
          <w:p w:rsidR="00EC4A2C" w:rsidRPr="001F6A5B" w:rsidRDefault="00EC4A2C" w:rsidP="00667B70">
            <w:pPr>
              <w:rPr>
                <w:lang w:val="fr-FR"/>
              </w:rPr>
            </w:pPr>
          </w:p>
          <w:p w:rsidR="00EC4A2C" w:rsidRPr="001F6A5B" w:rsidRDefault="00EC4A2C" w:rsidP="00667B70">
            <w:pPr>
              <w:rPr>
                <w:lang w:val="fr-FR"/>
              </w:rPr>
            </w:pPr>
          </w:p>
          <w:p w:rsidR="00EC4A2C" w:rsidRPr="001F6A5B" w:rsidRDefault="001F6A5B" w:rsidP="00667B70">
            <w:pPr>
              <w:rPr>
                <w:lang w:val="fr-FR"/>
              </w:rPr>
            </w:pPr>
            <w:r w:rsidRPr="00EC4A2C">
              <w:rPr>
                <w:noProof/>
                <w:color w:val="F79646" w:themeColor="accent6"/>
                <w:sz w:val="36"/>
                <w:szCs w:val="36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EB64732" wp14:editId="41D61D3C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419735</wp:posOffset>
                      </wp:positionV>
                      <wp:extent cx="4343400" cy="552450"/>
                      <wp:effectExtent l="0" t="0" r="0" b="0"/>
                      <wp:wrapNone/>
                      <wp:docPr id="91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7B70" w:rsidRPr="001F6A5B" w:rsidRDefault="001F6A5B" w:rsidP="00B071DE">
                                  <w:pPr>
                                    <w:pStyle w:val="NewsletterBodyTex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1F6A5B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Source: </w:t>
                                  </w:r>
                                  <w:hyperlink r:id="rId12" w:history="1">
                                    <w:r w:rsidR="00E87D87" w:rsidRPr="001F6A5B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fr-FR"/>
                                      </w:rPr>
                                      <w:t>https://www.youtube.com/watch?v=hXBpe98oTD0&amp;list=PLtfV2CB4sCRsS7IL0njmSJuO6xNKyeUfC</w:t>
                                    </w:r>
                                  </w:hyperlink>
                                </w:p>
                                <w:p w:rsidR="00E87D87" w:rsidRPr="001F6A5B" w:rsidRDefault="00E87D87" w:rsidP="00B071DE">
                                  <w:pPr>
                                    <w:pStyle w:val="NewsletterBodyTex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EB64732" id="Text Box 91" o:spid="_x0000_s1029" type="#_x0000_t202" style="position:absolute;margin-left:2.45pt;margin-top:33.05pt;width:342pt;height:43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" filled="f" stroked="f">
                      <v:textbox>
                        <w:txbxContent>
                          <w:p w:rsidR="00667B70" w:rsidRPr="001F6A5B" w:rsidRDefault="001F6A5B" w:rsidP="00B071DE">
                            <w:pPr>
                              <w:pStyle w:val="NewsletterBodyTex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F6A5B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Source: </w:t>
                            </w:r>
                            <w:hyperlink r:id="rId13" w:history="1">
                              <w:r w:rsidR="00E87D87" w:rsidRPr="001F6A5B">
                                <w:rPr>
                                  <w:rStyle w:val="-"/>
                                  <w:sz w:val="18"/>
                                  <w:szCs w:val="18"/>
                                  <w:lang w:val="fr-FR"/>
                                </w:rPr>
                                <w:t>https://www.youtube.com/watch?v=hXBpe98oTD0&amp;list=PLtfV2CB4sCRsS7IL0njmSJuO6xNKyeUfC</w:t>
                              </w:r>
                            </w:hyperlink>
                          </w:p>
                          <w:p w:rsidR="00E87D87" w:rsidRPr="001F6A5B" w:rsidRDefault="00E87D87" w:rsidP="00B071DE">
                            <w:pPr>
                              <w:pStyle w:val="NewsletterBodyTex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EC4A2C" w:rsidRPr="001F6A5B" w:rsidRDefault="00EC4A2C" w:rsidP="00667B70">
            <w:pPr>
              <w:rPr>
                <w:lang w:val="fr-FR"/>
              </w:rPr>
            </w:pPr>
          </w:p>
          <w:p w:rsidR="00EC4A2C" w:rsidRPr="001F6A5B" w:rsidRDefault="00EC4A2C" w:rsidP="00667B70">
            <w:pPr>
              <w:rPr>
                <w:lang w:val="fr-FR"/>
              </w:rPr>
            </w:pPr>
          </w:p>
          <w:p w:rsidR="00EC4A2C" w:rsidRPr="001F6A5B" w:rsidRDefault="00EC4A2C" w:rsidP="00667B70">
            <w:pPr>
              <w:rPr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1F6A5B" w:rsidRDefault="001F6A5B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9254B0" w:rsidRDefault="009254B0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9254B0" w:rsidRDefault="009254B0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9254B0" w:rsidRDefault="009254B0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</w:p>
          <w:p w:rsidR="00667B70" w:rsidRPr="009254B0" w:rsidRDefault="00EC4A2C" w:rsidP="00667B70">
            <w:pPr>
              <w:rPr>
                <w:color w:val="F79646" w:themeColor="accent6"/>
                <w:sz w:val="36"/>
                <w:szCs w:val="36"/>
                <w:lang w:val="fr-FR"/>
              </w:rPr>
            </w:pPr>
            <w:r w:rsidRPr="00EC4A2C">
              <w:rPr>
                <w:color w:val="F79646" w:themeColor="accent6"/>
                <w:sz w:val="36"/>
                <w:szCs w:val="36"/>
                <w:lang w:val="fr-FR"/>
              </w:rPr>
              <w:t>Activité</w:t>
            </w:r>
            <w:r w:rsidR="009254B0">
              <w:rPr>
                <w:color w:val="F79646" w:themeColor="accent6"/>
                <w:sz w:val="36"/>
                <w:szCs w:val="36"/>
                <w:lang w:val="fr-FR"/>
              </w:rPr>
              <w:t xml:space="preserve"> </w:t>
            </w:r>
            <w:r w:rsidRPr="009254B0">
              <w:rPr>
                <w:color w:val="F79646" w:themeColor="accent6"/>
                <w:sz w:val="36"/>
                <w:szCs w:val="36"/>
                <w:lang w:val="fr-FR"/>
              </w:rPr>
              <w:t xml:space="preserve">2: </w:t>
            </w:r>
          </w:p>
          <w:p w:rsidR="009254B0" w:rsidRPr="009254B0" w:rsidRDefault="009254B0" w:rsidP="00667B70">
            <w:pPr>
              <w:rPr>
                <w:sz w:val="36"/>
                <w:szCs w:val="36"/>
                <w:lang w:val="fr-FR"/>
              </w:rPr>
            </w:pPr>
            <w:r>
              <w:rPr>
                <w:noProof/>
                <w:sz w:val="36"/>
                <w:szCs w:val="36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33020</wp:posOffset>
                      </wp:positionV>
                      <wp:extent cx="5724525" cy="3619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525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4B0" w:rsidRPr="009254B0" w:rsidRDefault="009254B0" w:rsidP="009254B0">
                                  <w:pPr>
                                    <w:jc w:val="both"/>
                                    <w:rPr>
                                      <w:sz w:val="24"/>
                                      <w:lang w:val="fr-FR"/>
                                    </w:rPr>
                                  </w:pPr>
                                  <w:r w:rsidRPr="009254B0">
                                    <w:rPr>
                                      <w:sz w:val="24"/>
                                      <w:lang w:val="fr-FR"/>
                                    </w:rPr>
                                    <w:t>R</w:t>
                                  </w:r>
                                  <w:r>
                                    <w:rPr>
                                      <w:sz w:val="24"/>
                                      <w:lang w:val="fr-FR"/>
                                    </w:rPr>
                                    <w:t>egardez la vidéo et ré</w:t>
                                  </w:r>
                                  <w:r w:rsidRPr="009254B0">
                                    <w:rPr>
                                      <w:sz w:val="24"/>
                                      <w:lang w:val="fr-FR"/>
                                    </w:rPr>
                                    <w:t>pondez aux questions</w:t>
                                  </w:r>
                                  <w:r>
                                    <w:rPr>
                                      <w:sz w:val="24"/>
                                      <w:lang w:val="fr-F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16" o:spid="_x0000_s1030" style="position:absolute;margin-left:.8pt;margin-top:2.6pt;width:450.75pt;height:2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" fillcolor="white [3201]" strokecolor="#f79646 [3209]" strokeweight="2pt">
                      <v:textbox>
                        <w:txbxContent>
                          <w:p w:rsidR="009254B0" w:rsidRPr="009254B0" w:rsidRDefault="009254B0" w:rsidP="009254B0">
                            <w:pPr>
                              <w:jc w:val="both"/>
                              <w:rPr>
                                <w:sz w:val="24"/>
                                <w:lang w:val="fr-FR"/>
                              </w:rPr>
                            </w:pPr>
                            <w:r w:rsidRPr="009254B0">
                              <w:rPr>
                                <w:sz w:val="24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sz w:val="24"/>
                                <w:lang w:val="fr-FR"/>
                              </w:rPr>
                              <w:t>egardez la vidéo et ré</w:t>
                            </w:r>
                            <w:r w:rsidRPr="009254B0">
                              <w:rPr>
                                <w:sz w:val="24"/>
                                <w:lang w:val="fr-FR"/>
                              </w:rPr>
                              <w:t>pondez aux questions</w:t>
                            </w:r>
                            <w:r>
                              <w:rPr>
                                <w:sz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537845</wp:posOffset>
                      </wp:positionV>
                      <wp:extent cx="5724525" cy="421957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525" cy="421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4B0" w:rsidRPr="009254B0" w:rsidRDefault="009254B0" w:rsidP="009254B0">
                                  <w:pPr>
                                    <w:pStyle w:val="NoSpacing"/>
                                  </w:pPr>
                                  <w:r>
                                    <w:rPr>
                                      <w:noProof/>
                                      <w:lang w:val="el-GR" w:eastAsia="el-GR"/>
                                    </w:rPr>
                                    <w:drawing>
                                      <wp:inline distT="0" distB="0" distL="0" distR="0">
                                        <wp:extent cx="5516245" cy="4063848"/>
                                        <wp:effectExtent l="0" t="0" r="825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6245" cy="4063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14" o:spid="_x0000_s1031" style="position:absolute;margin-left:.8pt;margin-top:42.35pt;width:450.75pt;height:33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" fillcolor="white [3201]" strokecolor="#f79646 [3209]" strokeweight="2pt">
                      <v:textbox>
                        <w:txbxContent>
                          <w:p w:rsidR="009254B0" w:rsidRPr="009254B0" w:rsidRDefault="009254B0" w:rsidP="009254B0">
                            <w:pPr>
                              <w:pStyle w:val="a3"/>
                            </w:pPr>
                            <w:r>
                              <w:rPr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>
                                  <wp:extent cx="5516245" cy="4063848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6245" cy="4063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nil"/>
            </w:tcBorders>
          </w:tcPr>
          <w:p w:rsidR="001F6A5B" w:rsidRPr="009254B0" w:rsidRDefault="001F6A5B" w:rsidP="00667B70">
            <w:pPr>
              <w:rPr>
                <w:lang w:val="fr-FR"/>
              </w:rPr>
            </w:pPr>
          </w:p>
          <w:p w:rsidR="001F6A5B" w:rsidRPr="009254B0" w:rsidRDefault="001F6A5B" w:rsidP="001F6A5B">
            <w:pPr>
              <w:rPr>
                <w:lang w:val="fr-FR"/>
              </w:rPr>
            </w:pPr>
          </w:p>
          <w:p w:rsidR="001F6A5B" w:rsidRPr="009254B0" w:rsidRDefault="001F6A5B" w:rsidP="001F6A5B">
            <w:pPr>
              <w:rPr>
                <w:lang w:val="fr-FR"/>
              </w:rPr>
            </w:pPr>
          </w:p>
          <w:p w:rsidR="001F6A5B" w:rsidRPr="009254B0" w:rsidRDefault="001F6A5B" w:rsidP="001F6A5B">
            <w:pPr>
              <w:rPr>
                <w:lang w:val="fr-FR"/>
              </w:rPr>
            </w:pPr>
          </w:p>
          <w:p w:rsidR="001F6A5B" w:rsidRPr="009254B0" w:rsidRDefault="001F6A5B" w:rsidP="001F6A5B">
            <w:pPr>
              <w:rPr>
                <w:lang w:val="fr-FR"/>
              </w:rPr>
            </w:pPr>
          </w:p>
          <w:p w:rsidR="001F6A5B" w:rsidRPr="009254B0" w:rsidRDefault="001F6A5B" w:rsidP="001F6A5B">
            <w:pPr>
              <w:rPr>
                <w:lang w:val="fr-FR"/>
              </w:rPr>
            </w:pPr>
          </w:p>
          <w:p w:rsidR="00667B70" w:rsidRPr="009254B0" w:rsidRDefault="00667B70" w:rsidP="001F6A5B">
            <w:pPr>
              <w:rPr>
                <w:lang w:val="fr-FR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</w:tcBorders>
          </w:tcPr>
          <w:p w:rsidR="00667B70" w:rsidRPr="009254B0" w:rsidRDefault="00667B70" w:rsidP="00667B70">
            <w:pPr>
              <w:rPr>
                <w:lang w:val="fr-FR"/>
              </w:rPr>
            </w:pPr>
          </w:p>
        </w:tc>
      </w:tr>
      <w:tr w:rsidR="00667B70" w:rsidRPr="009254B0" w:rsidTr="009254B0">
        <w:trPr>
          <w:trHeight w:val="70"/>
          <w:jc w:val="center"/>
        </w:trPr>
        <w:tc>
          <w:tcPr>
            <w:tcW w:w="2023" w:type="dxa"/>
            <w:vMerge/>
          </w:tcPr>
          <w:p w:rsidR="00667B70" w:rsidRPr="009254B0" w:rsidRDefault="00667B70" w:rsidP="00667B70">
            <w:pPr>
              <w:rPr>
                <w:lang w:val="fr-FR"/>
              </w:rPr>
            </w:pPr>
          </w:p>
        </w:tc>
        <w:tc>
          <w:tcPr>
            <w:tcW w:w="9084" w:type="dxa"/>
            <w:gridSpan w:val="3"/>
            <w:tcBorders>
              <w:top w:val="nil"/>
              <w:bottom w:val="nil"/>
            </w:tcBorders>
          </w:tcPr>
          <w:p w:rsidR="00667B70" w:rsidRPr="009254B0" w:rsidRDefault="00667B70" w:rsidP="00EC4A2C">
            <w:pPr>
              <w:pStyle w:val="Heading2"/>
              <w:ind w:left="0"/>
              <w:rPr>
                <w:lang w:val="fr-FR"/>
              </w:rPr>
            </w:pPr>
          </w:p>
        </w:tc>
      </w:tr>
      <w:tr w:rsidR="00667B70" w:rsidRPr="009254B0" w:rsidTr="009254B0">
        <w:trPr>
          <w:trHeight w:val="5633"/>
          <w:jc w:val="center"/>
        </w:trPr>
        <w:tc>
          <w:tcPr>
            <w:tcW w:w="2023" w:type="dxa"/>
            <w:vMerge/>
          </w:tcPr>
          <w:p w:rsidR="00667B70" w:rsidRPr="009254B0" w:rsidRDefault="00667B70" w:rsidP="00667B70">
            <w:pPr>
              <w:rPr>
                <w:lang w:val="fr-FR"/>
              </w:rPr>
            </w:pPr>
          </w:p>
        </w:tc>
        <w:tc>
          <w:tcPr>
            <w:tcW w:w="1748" w:type="dxa"/>
            <w:tcBorders>
              <w:top w:val="nil"/>
              <w:right w:val="nil"/>
            </w:tcBorders>
          </w:tcPr>
          <w:p w:rsidR="00667B70" w:rsidRPr="009254B0" w:rsidRDefault="00667B70" w:rsidP="00667B70">
            <w:pPr>
              <w:rPr>
                <w:lang w:val="fr-FR"/>
              </w:rPr>
            </w:pPr>
          </w:p>
          <w:p w:rsidR="00A92793" w:rsidRPr="009254B0" w:rsidRDefault="009254B0" w:rsidP="00667B70">
            <w:pPr>
              <w:rPr>
                <w:lang w:val="fr-FR"/>
              </w:rPr>
            </w:pPr>
            <w:r>
              <w:rPr>
                <w:noProof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1906270</wp:posOffset>
                      </wp:positionV>
                      <wp:extent cx="5724525" cy="24384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525" cy="2438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4B0" w:rsidRDefault="009254B0" w:rsidP="009254B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l-GR" w:eastAsia="el-GR"/>
                                    </w:rPr>
                                    <w:drawing>
                                      <wp:inline distT="0" distB="0" distL="0" distR="0">
                                        <wp:extent cx="5514975" cy="2082553"/>
                                        <wp:effectExtent l="0" t="0" r="0" b="0"/>
                                        <wp:docPr id="20" name="Picture 20" descr="C:\Users\Darth Vader\Desktop\tendances 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Darth Vader\Desktop\tendances 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6245" cy="2083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id="Rectangle 18" o:spid="_x0000_s1032" style="position:absolute;margin-left:.8pt;margin-top:150.1pt;width:450.75pt;height:19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" fillcolor="white [3201]" strokecolor="#f79646 [3209]" strokeweight="2pt">
                      <v:textbox>
                        <w:txbxContent>
                          <w:p w:rsidR="009254B0" w:rsidRDefault="009254B0" w:rsidP="009254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>
                                  <wp:extent cx="5514975" cy="2082553"/>
                                  <wp:effectExtent l="0" t="0" r="0" b="0"/>
                                  <wp:docPr id="20" name="Picture 20" descr="C:\Users\Darth Vader\Desktop\tendances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arth Vader\Desktop\tendances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6245" cy="208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841" w:type="dxa"/>
            <w:tcBorders>
              <w:top w:val="nil"/>
              <w:left w:val="nil"/>
              <w:right w:val="nil"/>
            </w:tcBorders>
          </w:tcPr>
          <w:p w:rsidR="00667B70" w:rsidRPr="009254B0" w:rsidRDefault="00667B70" w:rsidP="00667B70">
            <w:pPr>
              <w:rPr>
                <w:lang w:val="fr-FR"/>
              </w:rPr>
            </w:pPr>
          </w:p>
        </w:tc>
        <w:tc>
          <w:tcPr>
            <w:tcW w:w="1495" w:type="dxa"/>
            <w:tcBorders>
              <w:top w:val="nil"/>
              <w:left w:val="nil"/>
            </w:tcBorders>
          </w:tcPr>
          <w:p w:rsidR="00667B70" w:rsidRPr="009254B0" w:rsidRDefault="00667B70" w:rsidP="00667B70">
            <w:pPr>
              <w:rPr>
                <w:lang w:val="fr-FR"/>
              </w:rPr>
            </w:pPr>
          </w:p>
        </w:tc>
      </w:tr>
    </w:tbl>
    <w:p w:rsidR="00DB5E11" w:rsidRDefault="00DB5E11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A64BBF">
      <w:pPr>
        <w:rPr>
          <w:lang w:val="fr-FR"/>
        </w:rPr>
      </w:pPr>
    </w:p>
    <w:p w:rsidR="00EE15C5" w:rsidRDefault="00EE15C5" w:rsidP="00EE15C5">
      <w:pPr>
        <w:rPr>
          <w:color w:val="F79646" w:themeColor="accent6"/>
          <w:sz w:val="36"/>
          <w:szCs w:val="36"/>
          <w:lang w:val="fr-FR"/>
        </w:rPr>
      </w:pPr>
    </w:p>
    <w:p w:rsidR="00EE15C5" w:rsidRDefault="00EE15C5" w:rsidP="00EE15C5">
      <w:pPr>
        <w:rPr>
          <w:color w:val="F79646" w:themeColor="accent6"/>
          <w:sz w:val="36"/>
          <w:szCs w:val="36"/>
          <w:lang w:val="fr-FR"/>
        </w:rPr>
      </w:pPr>
    </w:p>
    <w:p w:rsidR="00EE15C5" w:rsidRDefault="00EE15C5" w:rsidP="00EE15C5">
      <w:pPr>
        <w:rPr>
          <w:color w:val="F79646" w:themeColor="accent6"/>
          <w:sz w:val="36"/>
          <w:szCs w:val="36"/>
          <w:lang w:val="fr-FR"/>
        </w:rPr>
      </w:pPr>
      <w:r w:rsidRPr="00EC4A2C">
        <w:rPr>
          <w:color w:val="F79646" w:themeColor="accent6"/>
          <w:sz w:val="36"/>
          <w:szCs w:val="36"/>
          <w:lang w:val="fr-FR"/>
        </w:rPr>
        <w:t>Activité</w:t>
      </w:r>
      <w:r>
        <w:rPr>
          <w:color w:val="F79646" w:themeColor="accent6"/>
          <w:sz w:val="36"/>
          <w:szCs w:val="36"/>
          <w:lang w:val="fr-FR"/>
        </w:rPr>
        <w:t xml:space="preserve"> 3</w:t>
      </w:r>
      <w:r w:rsidRPr="009254B0">
        <w:rPr>
          <w:color w:val="F79646" w:themeColor="accent6"/>
          <w:sz w:val="36"/>
          <w:szCs w:val="36"/>
          <w:lang w:val="fr-FR"/>
        </w:rPr>
        <w:t xml:space="preserve">: </w:t>
      </w:r>
    </w:p>
    <w:p w:rsidR="00EE15C5" w:rsidRDefault="00EE15C5" w:rsidP="00EE15C5">
      <w:pPr>
        <w:rPr>
          <w:sz w:val="24"/>
          <w:lang w:val="fr-FR"/>
        </w:rPr>
      </w:pPr>
      <w:r>
        <w:rPr>
          <w:sz w:val="24"/>
          <w:lang w:val="fr-FR"/>
        </w:rPr>
        <w:t xml:space="preserve">Regardez la </w:t>
      </w:r>
      <w:r w:rsidR="00596E08">
        <w:rPr>
          <w:sz w:val="24"/>
          <w:lang w:val="fr-FR"/>
        </w:rPr>
        <w:t>vidéo</w:t>
      </w:r>
      <w:r>
        <w:rPr>
          <w:sz w:val="24"/>
          <w:lang w:val="fr-FR"/>
        </w:rPr>
        <w:t xml:space="preserve"> et </w:t>
      </w:r>
      <w:r w:rsidR="00596E08">
        <w:rPr>
          <w:sz w:val="24"/>
          <w:lang w:val="fr-FR"/>
        </w:rPr>
        <w:t>répondez</w:t>
      </w:r>
      <w:r>
        <w:rPr>
          <w:sz w:val="24"/>
          <w:lang w:val="fr-FR"/>
        </w:rPr>
        <w:t xml:space="preserve"> aux questions :</w:t>
      </w:r>
    </w:p>
    <w:p w:rsidR="00EE15C5" w:rsidRPr="00596E08" w:rsidRDefault="00C42F91" w:rsidP="00EE15C5">
      <w:pPr>
        <w:rPr>
          <w:sz w:val="18"/>
          <w:szCs w:val="18"/>
          <w:lang w:val="fr-FR"/>
        </w:rPr>
      </w:pPr>
      <w:hyperlink r:id="rId18" w:history="1">
        <w:r w:rsidR="00596E08" w:rsidRPr="00596E08">
          <w:rPr>
            <w:rStyle w:val="Hyperlink"/>
            <w:sz w:val="18"/>
            <w:szCs w:val="18"/>
            <w:lang w:val="fr-FR"/>
          </w:rPr>
          <w:t>https://www.youtube.com/watch?v=pLMLTgEcSnU&amp;t=12s</w:t>
        </w:r>
      </w:hyperlink>
    </w:p>
    <w:p w:rsidR="00596E08" w:rsidRDefault="00596E08" w:rsidP="00EE15C5">
      <w:pPr>
        <w:rPr>
          <w:sz w:val="24"/>
          <w:lang w:val="fr-FR"/>
        </w:rPr>
      </w:pPr>
    </w:p>
    <w:p w:rsidR="0071438B" w:rsidRDefault="00596E08" w:rsidP="00A64BBF">
      <w:pPr>
        <w:rPr>
          <w:sz w:val="24"/>
          <w:lang w:val="fr-FR"/>
        </w:rPr>
      </w:pPr>
      <w:r>
        <w:rPr>
          <w:noProof/>
          <w:sz w:val="24"/>
          <w:lang w:val="el-GR" w:eastAsia="el-GR"/>
        </w:rPr>
        <w:drawing>
          <wp:inline distT="0" distB="0" distL="0" distR="0">
            <wp:extent cx="2600325" cy="1028036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63" cy="10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38B">
        <w:rPr>
          <w:noProof/>
          <w:lang w:eastAsia="el-GR"/>
        </w:rPr>
        <w:t xml:space="preserve">              </w:t>
      </w:r>
      <w:r>
        <w:rPr>
          <w:noProof/>
          <w:lang w:val="el-GR" w:eastAsia="el-GR"/>
        </w:rPr>
        <w:drawing>
          <wp:inline distT="0" distB="0" distL="0" distR="0" wp14:anchorId="63A02C67" wp14:editId="12D44E1A">
            <wp:extent cx="3269587" cy="286702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87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E08">
        <w:rPr>
          <w:sz w:val="24"/>
          <w:lang w:val="fr-FR"/>
        </w:rPr>
        <w:t xml:space="preserve"> </w:t>
      </w:r>
    </w:p>
    <w:p w:rsidR="0071438B" w:rsidRDefault="0071438B" w:rsidP="00A64BBF">
      <w:pPr>
        <w:rPr>
          <w:sz w:val="24"/>
          <w:lang w:val="fr-FR"/>
        </w:rPr>
      </w:pPr>
    </w:p>
    <w:p w:rsidR="00EE15C5" w:rsidRDefault="00596E08" w:rsidP="00A64BBF">
      <w:pPr>
        <w:rPr>
          <w:sz w:val="24"/>
          <w:lang w:val="fr-FR"/>
        </w:rPr>
      </w:pPr>
      <w:r>
        <w:rPr>
          <w:noProof/>
          <w:sz w:val="24"/>
          <w:lang w:val="el-GR" w:eastAsia="el-GR"/>
        </w:rPr>
        <w:drawing>
          <wp:inline distT="0" distB="0" distL="0" distR="0">
            <wp:extent cx="2257425" cy="1421342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84" cy="14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E08">
        <w:rPr>
          <w:sz w:val="24"/>
          <w:lang w:val="fr-FR"/>
        </w:rPr>
        <w:t xml:space="preserve"> </w:t>
      </w:r>
      <w:r w:rsidR="00936E8C">
        <w:rPr>
          <w:noProof/>
          <w:sz w:val="24"/>
          <w:lang w:eastAsia="el-GR"/>
        </w:rPr>
        <w:t xml:space="preserve">          </w:t>
      </w:r>
      <w:r>
        <w:rPr>
          <w:noProof/>
          <w:sz w:val="24"/>
          <w:lang w:val="el-GR" w:eastAsia="el-GR"/>
        </w:rPr>
        <w:drawing>
          <wp:inline distT="0" distB="0" distL="0" distR="0">
            <wp:extent cx="2143125" cy="177202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10" cy="17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E08">
        <w:rPr>
          <w:sz w:val="24"/>
          <w:lang w:val="fr-FR"/>
        </w:rPr>
        <w:t xml:space="preserve">  </w:t>
      </w:r>
    </w:p>
    <w:p w:rsidR="00596E08" w:rsidRDefault="001103D8" w:rsidP="0051294F">
      <w:pPr>
        <w:jc w:val="center"/>
        <w:rPr>
          <w:sz w:val="24"/>
          <w:lang w:val="fr-FR"/>
        </w:rPr>
      </w:pPr>
      <w:r>
        <w:rPr>
          <w:noProof/>
          <w:sz w:val="24"/>
          <w:lang w:val="el-GR" w:eastAsia="el-GR"/>
        </w:rPr>
        <w:lastRenderedPageBreak/>
        <w:drawing>
          <wp:inline distT="0" distB="0" distL="0" distR="0">
            <wp:extent cx="5695950" cy="4399756"/>
            <wp:effectExtent l="0" t="0" r="0" b="1270"/>
            <wp:docPr id="71" name="Picture 71" descr="C:\Users\Darth Vader\Desktop\tendances fo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rth Vader\Desktop\tendances foru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5A" w:rsidRDefault="001103D8" w:rsidP="0051294F">
      <w:pPr>
        <w:jc w:val="center"/>
        <w:rPr>
          <w:sz w:val="24"/>
          <w:lang w:val="fr-FR"/>
        </w:rPr>
      </w:pPr>
      <w:r>
        <w:rPr>
          <w:noProof/>
          <w:sz w:val="24"/>
          <w:lang w:val="el-GR" w:eastAsia="el-GR"/>
        </w:rPr>
        <w:drawing>
          <wp:inline distT="0" distB="0" distL="0" distR="0">
            <wp:extent cx="6038850" cy="3269653"/>
            <wp:effectExtent l="0" t="0" r="0" b="6985"/>
            <wp:docPr id="72" name="Picture 72" descr="C:\Users\Darth Vader\Desktop\tendances foru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rth Vader\Desktop\tendances forum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08" w:rsidRDefault="001103D8" w:rsidP="0051294F">
      <w:pPr>
        <w:jc w:val="center"/>
        <w:rPr>
          <w:sz w:val="24"/>
          <w:lang w:val="fr-F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972175" cy="3758651"/>
            <wp:effectExtent l="0" t="0" r="0" b="0"/>
            <wp:docPr id="73" name="Picture 73" descr="C:\Users\Darth Vader\AppData\Local\Microsoft\Windows\Temporary Internet Files\Content.Word\inv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rth Vader\AppData\Local\Microsoft\Windows\Temporary Internet Files\Content.Word\invitatio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5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5A" w:rsidRDefault="001609E6" w:rsidP="0051294F">
      <w:pPr>
        <w:jc w:val="center"/>
        <w:rPr>
          <w:sz w:val="24"/>
          <w:lang w:val="fr-FR"/>
        </w:rPr>
      </w:pPr>
      <w:r>
        <w:rPr>
          <w:noProof/>
          <w:sz w:val="24"/>
          <w:lang w:val="el-GR" w:eastAsia="el-GR"/>
        </w:rPr>
        <w:drawing>
          <wp:inline distT="0" distB="0" distL="0" distR="0">
            <wp:extent cx="6064499" cy="4807608"/>
            <wp:effectExtent l="0" t="0" r="0" b="0"/>
            <wp:docPr id="74" name="Picture 74" descr="C:\Users\Darth Vader\Desktop\invitat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rth Vader\Desktop\invitation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92" cy="48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08" w:rsidRDefault="00596E08" w:rsidP="00A64BBF">
      <w:pPr>
        <w:rPr>
          <w:sz w:val="24"/>
          <w:lang w:val="fr-FR"/>
        </w:rPr>
      </w:pPr>
    </w:p>
    <w:p w:rsidR="009A6F5A" w:rsidRPr="00596E08" w:rsidRDefault="009A6F5A" w:rsidP="00A64BBF">
      <w:pPr>
        <w:rPr>
          <w:sz w:val="24"/>
          <w:lang w:val="fr-FR"/>
        </w:rPr>
      </w:pPr>
      <w:bookmarkStart w:id="0" w:name="_GoBack"/>
      <w:bookmarkEnd w:id="0"/>
    </w:p>
    <w:sectPr w:rsidR="009A6F5A" w:rsidRPr="00596E08" w:rsidSect="002509B2">
      <w:headerReference w:type="even" r:id="rId27"/>
      <w:headerReference w:type="default" r:id="rId28"/>
      <w:headerReference w:type="first" r:id="rId29"/>
      <w:pgSz w:w="12240" w:h="15840" w:code="1"/>
      <w:pgMar w:top="720" w:right="720" w:bottom="734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2E3" w:rsidRDefault="005872E3">
      <w:r>
        <w:separator/>
      </w:r>
    </w:p>
  </w:endnote>
  <w:endnote w:type="continuationSeparator" w:id="0">
    <w:p w:rsidR="005872E3" w:rsidRDefault="0058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2E3" w:rsidRDefault="005872E3">
      <w:r>
        <w:separator/>
      </w:r>
    </w:p>
  </w:footnote>
  <w:footnote w:type="continuationSeparator" w:id="0">
    <w:p w:rsidR="005872E3" w:rsidRDefault="00587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08" w:rsidRDefault="005872E3" w:rsidP="00C876E7">
    <w:pPr>
      <w:ind w:right="360" w:firstLine="360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621665</wp:posOffset>
              </wp:positionH>
              <wp:positionV relativeFrom="page">
                <wp:posOffset>654685</wp:posOffset>
              </wp:positionV>
              <wp:extent cx="2923540" cy="308610"/>
              <wp:effectExtent l="254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354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6E7" w:rsidRDefault="00C876E7" w:rsidP="00774DA7">
                          <w:pPr>
                            <w:tabs>
                              <w:tab w:val="left" w:pos="360"/>
                            </w:tabs>
                          </w:pPr>
                          <w:r w:rsidRPr="00C876E7">
                            <w:rPr>
                              <w:rStyle w:val="AllCapsChar"/>
                            </w:rPr>
                            <w:fldChar w:fldCharType="begin"/>
                          </w:r>
                          <w:r w:rsidRPr="00C876E7">
                            <w:rPr>
                              <w:rStyle w:val="AllCapsChar"/>
                            </w:rPr>
                            <w:instrText xml:space="preserve">PAGE  </w:instrText>
                          </w:r>
                          <w:r w:rsidRPr="00C876E7">
                            <w:rPr>
                              <w:rStyle w:val="AllCapsChar"/>
                            </w:rPr>
                            <w:fldChar w:fldCharType="separate"/>
                          </w:r>
                          <w:r w:rsidR="00C42F91">
                            <w:rPr>
                              <w:rStyle w:val="AllCapsChar"/>
                              <w:noProof/>
                            </w:rPr>
                            <w:t>2</w:t>
                          </w:r>
                          <w:r w:rsidRPr="00C876E7">
                            <w:rPr>
                              <w:rStyle w:val="AllCapsChar"/>
                            </w:rPr>
                            <w:fldChar w:fldCharType="end"/>
                          </w:r>
                          <w:r w:rsidR="00774DA7">
                            <w:rPr>
                              <w:rStyle w:val="PageNumber"/>
                            </w:rPr>
                            <w:tab/>
                          </w:r>
                          <w:r w:rsidRPr="00C876E7">
                            <w:rPr>
                              <w:rStyle w:val="AllCapsChar"/>
                            </w:rPr>
                            <w:t>Type Title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48.95pt;margin-top:51.55pt;width:230.2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Ty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" filled="f" stroked="f">
              <v:textbox>
                <w:txbxContent>
                  <w:p w:rsidR="00C876E7" w:rsidRDefault="00C876E7" w:rsidP="00774DA7">
                    <w:pPr>
                      <w:tabs>
                        <w:tab w:val="left" w:pos="360"/>
                      </w:tabs>
                    </w:pPr>
                    <w:r w:rsidRPr="00C876E7">
                      <w:rPr>
                        <w:rStyle w:val="AllCapsChar"/>
                      </w:rPr>
                      <w:fldChar w:fldCharType="begin"/>
                    </w:r>
                    <w:r w:rsidRPr="00C876E7">
                      <w:rPr>
                        <w:rStyle w:val="AllCapsChar"/>
                      </w:rPr>
                      <w:instrText xml:space="preserve">PAGE  </w:instrText>
                    </w:r>
                    <w:r w:rsidRPr="00C876E7">
                      <w:rPr>
                        <w:rStyle w:val="AllCapsChar"/>
                      </w:rPr>
                      <w:fldChar w:fldCharType="separate"/>
                    </w:r>
                    <w:r w:rsidR="00C42F91">
                      <w:rPr>
                        <w:rStyle w:val="AllCapsChar"/>
                        <w:noProof/>
                      </w:rPr>
                      <w:t>2</w:t>
                    </w:r>
                    <w:r w:rsidRPr="00C876E7">
                      <w:rPr>
                        <w:rStyle w:val="AllCapsChar"/>
                      </w:rPr>
                      <w:fldChar w:fldCharType="end"/>
                    </w:r>
                    <w:r w:rsidR="00774DA7">
                      <w:rPr>
                        <w:rStyle w:val="PageNumber"/>
                      </w:rPr>
                      <w:tab/>
                    </w:r>
                    <w:r w:rsidRPr="00C876E7">
                      <w:rPr>
                        <w:rStyle w:val="AllCapsChar"/>
                      </w:rPr>
                      <w:t>Type Title 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1254125</wp:posOffset>
              </wp:positionH>
              <wp:positionV relativeFrom="paragraph">
                <wp:posOffset>586105</wp:posOffset>
              </wp:positionV>
              <wp:extent cx="5486400" cy="365760"/>
              <wp:effectExtent l="0" t="0" r="3175" b="63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E89B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E3CCB8B" id="Rectangle 4" o:spid="_x0000_s1026" style="position:absolute;margin-left:98.75pt;margin-top:46.15pt;width:6in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" stroked="f">
              <v:fill color2="#e89b00" rotate="t" angle="90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0FE" w:rsidRDefault="005872E3" w:rsidP="002509B2">
    <w:pPr>
      <w:ind w:right="360" w:firstLine="360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6858000</wp:posOffset>
              </wp:positionH>
              <wp:positionV relativeFrom="page">
                <wp:posOffset>643890</wp:posOffset>
              </wp:positionV>
              <wp:extent cx="351155" cy="308610"/>
              <wp:effectExtent l="0" t="0" r="127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6E7" w:rsidRDefault="00C876E7" w:rsidP="00C876E7">
                          <w:pPr>
                            <w:pStyle w:val="AllCaps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PAGE 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0C37BE">
                            <w:rPr>
                              <w:rStyle w:val="PageNumber"/>
                              <w:noProof/>
                            </w:rPr>
                            <w:t>5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540pt;margin-top:50.7pt;width:27.65pt;height:24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4GuQIAAL8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" filled="f" stroked="f">
              <v:textbox>
                <w:txbxContent>
                  <w:p w:rsidR="00C876E7" w:rsidRDefault="00C876E7" w:rsidP="00C876E7">
                    <w:pPr>
                      <w:pStyle w:val="AllCaps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PAGE 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0C37BE">
                      <w:rPr>
                        <w:rStyle w:val="PageNumber"/>
                        <w:noProof/>
                      </w:rPr>
                      <w:t>5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113665</wp:posOffset>
              </wp:positionH>
              <wp:positionV relativeFrom="paragraph">
                <wp:posOffset>588645</wp:posOffset>
              </wp:positionV>
              <wp:extent cx="5486400" cy="365760"/>
              <wp:effectExtent l="0" t="0" r="635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/>
                          </a:gs>
                          <a:gs pos="10000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3C3AAA3" id="Rectangle 5" o:spid="_x0000_s1026" style="position:absolute;margin-left:8.95pt;margin-top:46.35pt;width:6in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" fillcolor="#e89b00" stroked="f">
              <v:fill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64" w:rsidRDefault="005872E3" w:rsidP="00462A64">
    <w:pPr>
      <w:tabs>
        <w:tab w:val="left" w:pos="8730"/>
      </w:tabs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459105</wp:posOffset>
              </wp:positionV>
              <wp:extent cx="5029835" cy="697865"/>
              <wp:effectExtent l="1905" t="1905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835" cy="697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/>
                          </a:gs>
                          <a:gs pos="10000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1C3FB84" id="Rectangle 3" o:spid="_x0000_s1026" style="position:absolute;margin-left:8.4pt;margin-top:36.15pt;width:396.05pt;height:5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" fillcolor="#e89b00" stroked="f">
              <v:fill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E3106"/>
    <w:multiLevelType w:val="hybridMultilevel"/>
    <w:tmpl w:val="3DB47FB2"/>
    <w:lvl w:ilvl="0" w:tplc="DB92EEBC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874A5"/>
    <w:multiLevelType w:val="hybridMultilevel"/>
    <w:tmpl w:val="6BF4C714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C4344A"/>
    <w:multiLevelType w:val="hybridMultilevel"/>
    <w:tmpl w:val="DC60E3D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9C5E45"/>
    <w:multiLevelType w:val="hybridMultilevel"/>
    <w:tmpl w:val="6B123468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AB8375D"/>
    <w:multiLevelType w:val="hybridMultilevel"/>
    <w:tmpl w:val="180E45C6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E3"/>
    <w:rsid w:val="0009537F"/>
    <w:rsid w:val="000961EB"/>
    <w:rsid w:val="000B2761"/>
    <w:rsid w:val="000B7F1A"/>
    <w:rsid w:val="000C37BE"/>
    <w:rsid w:val="001103D8"/>
    <w:rsid w:val="001161A2"/>
    <w:rsid w:val="00120308"/>
    <w:rsid w:val="00120653"/>
    <w:rsid w:val="001609E6"/>
    <w:rsid w:val="001650FE"/>
    <w:rsid w:val="00184400"/>
    <w:rsid w:val="0019499F"/>
    <w:rsid w:val="001E4DD0"/>
    <w:rsid w:val="001E7A17"/>
    <w:rsid w:val="001F6A5B"/>
    <w:rsid w:val="00211342"/>
    <w:rsid w:val="002509B2"/>
    <w:rsid w:val="00291CFF"/>
    <w:rsid w:val="002A05B8"/>
    <w:rsid w:val="002A73E2"/>
    <w:rsid w:val="003122C5"/>
    <w:rsid w:val="0035463C"/>
    <w:rsid w:val="003D7CCF"/>
    <w:rsid w:val="003E5247"/>
    <w:rsid w:val="004355B0"/>
    <w:rsid w:val="00462A64"/>
    <w:rsid w:val="004A1851"/>
    <w:rsid w:val="004B5FC1"/>
    <w:rsid w:val="004D7CA1"/>
    <w:rsid w:val="0051294F"/>
    <w:rsid w:val="00531DB1"/>
    <w:rsid w:val="00553185"/>
    <w:rsid w:val="005872E3"/>
    <w:rsid w:val="00596E08"/>
    <w:rsid w:val="005F0B56"/>
    <w:rsid w:val="006541C2"/>
    <w:rsid w:val="00667B70"/>
    <w:rsid w:val="00685EDC"/>
    <w:rsid w:val="006D3DD4"/>
    <w:rsid w:val="006E50EF"/>
    <w:rsid w:val="0071438B"/>
    <w:rsid w:val="0072530C"/>
    <w:rsid w:val="0076654E"/>
    <w:rsid w:val="00774DA7"/>
    <w:rsid w:val="00791007"/>
    <w:rsid w:val="007A7214"/>
    <w:rsid w:val="007B3B99"/>
    <w:rsid w:val="007C25D7"/>
    <w:rsid w:val="00843EEC"/>
    <w:rsid w:val="00845A3E"/>
    <w:rsid w:val="008B4CE9"/>
    <w:rsid w:val="008B74EC"/>
    <w:rsid w:val="008E0FD5"/>
    <w:rsid w:val="009254B0"/>
    <w:rsid w:val="00936E8C"/>
    <w:rsid w:val="009623E4"/>
    <w:rsid w:val="00970852"/>
    <w:rsid w:val="009A037D"/>
    <w:rsid w:val="009A6F5A"/>
    <w:rsid w:val="009F5947"/>
    <w:rsid w:val="00A62728"/>
    <w:rsid w:val="00A64BBF"/>
    <w:rsid w:val="00A742B0"/>
    <w:rsid w:val="00A90A49"/>
    <w:rsid w:val="00A92793"/>
    <w:rsid w:val="00AC4CC5"/>
    <w:rsid w:val="00B071DE"/>
    <w:rsid w:val="00B61D6C"/>
    <w:rsid w:val="00B62368"/>
    <w:rsid w:val="00BC520A"/>
    <w:rsid w:val="00BC728C"/>
    <w:rsid w:val="00BD5B73"/>
    <w:rsid w:val="00C3737C"/>
    <w:rsid w:val="00C42F91"/>
    <w:rsid w:val="00C876E7"/>
    <w:rsid w:val="00D06B8C"/>
    <w:rsid w:val="00D07ABC"/>
    <w:rsid w:val="00D12740"/>
    <w:rsid w:val="00D409AE"/>
    <w:rsid w:val="00D7738E"/>
    <w:rsid w:val="00D8695C"/>
    <w:rsid w:val="00D93DED"/>
    <w:rsid w:val="00DB5E11"/>
    <w:rsid w:val="00DD4EEF"/>
    <w:rsid w:val="00E22204"/>
    <w:rsid w:val="00E32D23"/>
    <w:rsid w:val="00E37291"/>
    <w:rsid w:val="00E87D87"/>
    <w:rsid w:val="00EC4A2C"/>
    <w:rsid w:val="00EE15C5"/>
    <w:rsid w:val="00F22988"/>
    <w:rsid w:val="00F238A4"/>
    <w:rsid w:val="00F24103"/>
    <w:rsid w:val="00F6556A"/>
    <w:rsid w:val="00F84670"/>
    <w:rsid w:val="00FB76C8"/>
    <w:rsid w:val="00FC5319"/>
    <w:rsid w:val="00FD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paragraph" w:styleId="NoSpacing">
    <w:name w:val="No Spacing"/>
    <w:uiPriority w:val="1"/>
    <w:qFormat/>
    <w:rsid w:val="004B5FC1"/>
    <w:rPr>
      <w:rFonts w:ascii="Century Gothic" w:hAnsi="Century Gothic"/>
      <w:sz w:val="16"/>
      <w:szCs w:val="24"/>
      <w:lang w:val="en-US" w:eastAsia="en-US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basedOn w:val="DefaultParagraphFont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link w:val="BalloonTextChar"/>
    <w:uiPriority w:val="99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FC1"/>
    <w:rPr>
      <w:rFonts w:ascii="Tahoma" w:hAnsi="Tahoma" w:cs="Tahoma"/>
      <w:sz w:val="16"/>
      <w:szCs w:val="16"/>
      <w:lang w:val="en-US" w:eastAsia="en-US"/>
    </w:r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basedOn w:val="DefaultParagraphFont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basedOn w:val="DefaultParagraphFont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A64BBF"/>
    <w:pPr>
      <w:ind w:left="720"/>
      <w:contextualSpacing/>
    </w:pPr>
    <w:rPr>
      <w:rFonts w:ascii="Times New Roman" w:eastAsia="Calibri" w:hAnsi="Times New Roman"/>
      <w:sz w:val="24"/>
      <w:szCs w:val="20"/>
      <w:lang w:val="el-GR" w:eastAsia="el-GR"/>
    </w:rPr>
  </w:style>
  <w:style w:type="character" w:customStyle="1" w:styleId="Heading4Char">
    <w:name w:val="Heading 4 Char"/>
    <w:basedOn w:val="DefaultParagraphFont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C4A2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paragraph" w:styleId="NoSpacing">
    <w:name w:val="No Spacing"/>
    <w:uiPriority w:val="1"/>
    <w:qFormat/>
    <w:rsid w:val="004B5FC1"/>
    <w:rPr>
      <w:rFonts w:ascii="Century Gothic" w:hAnsi="Century Gothic"/>
      <w:sz w:val="16"/>
      <w:szCs w:val="24"/>
      <w:lang w:val="en-US" w:eastAsia="en-US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basedOn w:val="DefaultParagraphFont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link w:val="BalloonTextChar"/>
    <w:uiPriority w:val="99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FC1"/>
    <w:rPr>
      <w:rFonts w:ascii="Tahoma" w:hAnsi="Tahoma" w:cs="Tahoma"/>
      <w:sz w:val="16"/>
      <w:szCs w:val="16"/>
      <w:lang w:val="en-US" w:eastAsia="en-US"/>
    </w:r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basedOn w:val="DefaultParagraphFont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basedOn w:val="DefaultParagraphFont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A64BBF"/>
    <w:pPr>
      <w:ind w:left="720"/>
      <w:contextualSpacing/>
    </w:pPr>
    <w:rPr>
      <w:rFonts w:ascii="Times New Roman" w:eastAsia="Calibri" w:hAnsi="Times New Roman"/>
      <w:sz w:val="24"/>
      <w:szCs w:val="20"/>
      <w:lang w:val="el-GR" w:eastAsia="el-GR"/>
    </w:rPr>
  </w:style>
  <w:style w:type="character" w:customStyle="1" w:styleId="Heading4Char">
    <w:name w:val="Heading 4 Char"/>
    <w:basedOn w:val="DefaultParagraphFont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C4A2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hXBpe98oTD0&amp;list=PLtfV2CB4sCRsS7IL0njmSJuO6xNKyeUfC" TargetMode="External"/><Relationship Id="rId18" Type="http://schemas.openxmlformats.org/officeDocument/2006/relationships/hyperlink" Target="https://www.youtube.com/watch?v=pLMLTgEcSnU&amp;t=12s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hXBpe98oTD0&amp;list=PLtfV2CB4sCRsS7IL0njmSJuO6xNKyeUfC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5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th%20Vader\AppData\Roaming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DB528-5C65-4B21-87D8-43DA1E7A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233</TotalTime>
  <Pages>5</Pages>
  <Words>31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Darth Vader</dc:creator>
  <cp:lastModifiedBy>Darth Vader</cp:lastModifiedBy>
  <cp:revision>27</cp:revision>
  <cp:lastPrinted>2004-01-20T10:14:00Z</cp:lastPrinted>
  <dcterms:created xsi:type="dcterms:W3CDTF">2018-02-06T19:49:00Z</dcterms:created>
  <dcterms:modified xsi:type="dcterms:W3CDTF">2018-05-31T12:24:00Z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TC010178181033</vt:lpwstr>
  </property>
</Properties>
</file>