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4E" w:rsidRDefault="00FC684E">
      <w:r>
        <w:rPr>
          <w:noProof/>
          <w:lang w:eastAsia="el-GR"/>
        </w:rPr>
        <w:pict>
          <v:rect id="_x0000_s1026" style="position:absolute;margin-left:1.7pt;margin-top:-3.3pt;width:517.5pt;height:81.75pt;z-index:-251658240" strokecolor="#330" strokeweight="3pt">
            <v:stroke linestyle="thinThin"/>
            <v:textbox>
              <w:txbxContent>
                <w:p w:rsidR="00FC684E" w:rsidRPr="00280FBC" w:rsidRDefault="00FC684E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FC684E" w:rsidRPr="00280FBC" w:rsidRDefault="00FC684E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FC684E" w:rsidRDefault="00FC684E" w:rsidP="002E7366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FC684E" w:rsidRPr="005C1BDF" w:rsidRDefault="00FC684E" w:rsidP="002E7366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FC684E" w:rsidRPr="00280FBC" w:rsidRDefault="00FC684E" w:rsidP="002E7366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FC684E" w:rsidRPr="002E7366" w:rsidRDefault="00FC684E" w:rsidP="002E7366"/>
    <w:p w:rsidR="00FC684E" w:rsidRDefault="00FC684E" w:rsidP="002E7366"/>
    <w:p w:rsidR="00FC684E" w:rsidRPr="007B077D" w:rsidRDefault="00FC684E" w:rsidP="00A75160">
      <w:pPr>
        <w:pStyle w:val="NoSpacing"/>
        <w:rPr>
          <w:lang w:val="en-US"/>
        </w:rPr>
      </w:pPr>
      <w:r w:rsidRPr="00A75160">
        <w:rPr>
          <w:rFonts w:ascii="Times New Roman" w:hAnsi="Times New Roman"/>
          <w:b/>
          <w:sz w:val="26"/>
          <w:szCs w:val="26"/>
          <w:lang w:val="fr-FR"/>
        </w:rPr>
        <w:t>Semestre de printemps- Cours I</w:t>
      </w:r>
    </w:p>
    <w:p w:rsidR="00FC684E" w:rsidRPr="00AA5623" w:rsidRDefault="00FC684E" w:rsidP="00A75160">
      <w:pPr>
        <w:pStyle w:val="NoSpacing"/>
        <w:rPr>
          <w:rFonts w:ascii="Times New Roman" w:hAnsi="Times New Roman"/>
          <w:sz w:val="24"/>
          <w:szCs w:val="24"/>
          <w:lang w:val="fr-FR"/>
        </w:rPr>
      </w:pPr>
      <w:r w:rsidRPr="00A75160">
        <w:rPr>
          <w:rFonts w:ascii="Times New Roman" w:hAnsi="Times New Roman"/>
          <w:b/>
          <w:sz w:val="26"/>
          <w:szCs w:val="26"/>
          <w:lang w:val="fr-FR"/>
        </w:rPr>
        <w:t>Lisez le texte suivant.</w:t>
      </w:r>
      <w:r w:rsidRPr="00AA5623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FC684E" w:rsidRDefault="00FC684E" w:rsidP="002E7366">
      <w:pPr>
        <w:pStyle w:val="NoSpacing"/>
        <w:rPr>
          <w:b/>
          <w:sz w:val="24"/>
          <w:szCs w:val="24"/>
        </w:rPr>
      </w:pPr>
      <w:r w:rsidRPr="00D57471">
        <w:rPr>
          <w:b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537pt;height:9in;visibility:visible">
            <v:imagedata r:id="rId6" o:title=""/>
          </v:shape>
        </w:pict>
      </w:r>
    </w:p>
    <w:p w:rsidR="00FC684E" w:rsidRDefault="00FC684E" w:rsidP="002E7366">
      <w:pPr>
        <w:pStyle w:val="NoSpacing"/>
        <w:rPr>
          <w:b/>
          <w:sz w:val="24"/>
          <w:szCs w:val="24"/>
        </w:rPr>
      </w:pPr>
      <w:r w:rsidRPr="00D57471">
        <w:rPr>
          <w:b/>
          <w:noProof/>
          <w:sz w:val="24"/>
          <w:szCs w:val="24"/>
          <w:lang w:eastAsia="el-GR"/>
        </w:rPr>
        <w:pict>
          <v:shape id="Εικόνα 2" o:spid="_x0000_i1026" type="#_x0000_t75" style="width:538.5pt;height:410.25pt;visibility:visible">
            <v:imagedata r:id="rId7" o:title=""/>
          </v:shape>
        </w:pict>
      </w:r>
      <w:r>
        <w:rPr>
          <w:b/>
          <w:sz w:val="24"/>
          <w:szCs w:val="24"/>
          <w:lang w:val="en-US"/>
        </w:rPr>
        <w:t xml:space="preserve">                                                                        </w:t>
      </w:r>
      <w:r w:rsidRPr="00D57471">
        <w:rPr>
          <w:b/>
          <w:noProof/>
          <w:sz w:val="24"/>
          <w:szCs w:val="24"/>
          <w:lang w:eastAsia="el-GR"/>
        </w:rPr>
        <w:pict>
          <v:shape id="Εικόνα 3" o:spid="_x0000_i1027" type="#_x0000_t75" style="width:318.75pt;height:306.75pt;visibility:visible">
            <v:imagedata r:id="rId8" o:title=""/>
          </v:shape>
        </w:pict>
      </w:r>
    </w:p>
    <w:p w:rsidR="00FC684E" w:rsidRPr="00795EC5" w:rsidRDefault="00FC684E" w:rsidP="00795EC5">
      <w:pPr>
        <w:pStyle w:val="NoSpacing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Alter ego 4, Hachette</w:t>
      </w:r>
      <w:r>
        <w:rPr>
          <w:noProof/>
          <w:lang w:eastAsia="el-GR"/>
        </w:rPr>
        <w:pict>
          <v:rect id="_x0000_s1027" style="position:absolute;margin-left:240.15pt;margin-top:598.2pt;width:242.25pt;height:135.75pt;z-index:251659264;mso-position-horizontal-relative:text;mso-position-vertical-relative:text" stroked="f">
            <v:textbox>
              <w:txbxContent>
                <w:p w:rsidR="00FC684E" w:rsidRDefault="00FC684E">
                  <w:r w:rsidRPr="000410C5">
                    <w:rPr>
                      <w:noProof/>
                      <w:lang w:eastAsia="el-GR"/>
                    </w:rPr>
                    <w:pict>
                      <v:shape id="_x0000_i1029" type="#_x0000_t75" style="width:3in;height:122.25pt;visibility:visible">
                        <v:imagedata r:id="rId9" o:title=""/>
                      </v:shape>
                    </w:pict>
                  </w:r>
                </w:p>
              </w:txbxContent>
            </v:textbox>
          </v:rect>
        </w:pict>
      </w:r>
    </w:p>
    <w:sectPr w:rsidR="00FC684E" w:rsidRPr="00795EC5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366"/>
    <w:rsid w:val="000410C5"/>
    <w:rsid w:val="00076A00"/>
    <w:rsid w:val="00084E78"/>
    <w:rsid w:val="00091E1A"/>
    <w:rsid w:val="00097ED0"/>
    <w:rsid w:val="00107782"/>
    <w:rsid w:val="00156A5D"/>
    <w:rsid w:val="00166EC6"/>
    <w:rsid w:val="001810D1"/>
    <w:rsid w:val="001940FB"/>
    <w:rsid w:val="001A6E0D"/>
    <w:rsid w:val="001F149C"/>
    <w:rsid w:val="00280BC5"/>
    <w:rsid w:val="00280FBC"/>
    <w:rsid w:val="002859BC"/>
    <w:rsid w:val="002D7771"/>
    <w:rsid w:val="002E7366"/>
    <w:rsid w:val="0038537B"/>
    <w:rsid w:val="00400EB7"/>
    <w:rsid w:val="00596871"/>
    <w:rsid w:val="005B7DDD"/>
    <w:rsid w:val="005C1BDF"/>
    <w:rsid w:val="0065598D"/>
    <w:rsid w:val="006B0A5B"/>
    <w:rsid w:val="006C6EE5"/>
    <w:rsid w:val="00703225"/>
    <w:rsid w:val="00770B8C"/>
    <w:rsid w:val="00795EC5"/>
    <w:rsid w:val="007B077D"/>
    <w:rsid w:val="007B765F"/>
    <w:rsid w:val="00880810"/>
    <w:rsid w:val="008E020C"/>
    <w:rsid w:val="009E45BE"/>
    <w:rsid w:val="009F67F6"/>
    <w:rsid w:val="00A0442B"/>
    <w:rsid w:val="00A05530"/>
    <w:rsid w:val="00A75160"/>
    <w:rsid w:val="00A90A11"/>
    <w:rsid w:val="00AA5623"/>
    <w:rsid w:val="00AC0F69"/>
    <w:rsid w:val="00B273D8"/>
    <w:rsid w:val="00B539CD"/>
    <w:rsid w:val="00B54136"/>
    <w:rsid w:val="00BB49E3"/>
    <w:rsid w:val="00BE5CAE"/>
    <w:rsid w:val="00BE7648"/>
    <w:rsid w:val="00C2080B"/>
    <w:rsid w:val="00C50491"/>
    <w:rsid w:val="00C81789"/>
    <w:rsid w:val="00CC71EF"/>
    <w:rsid w:val="00D57471"/>
    <w:rsid w:val="00DF59C9"/>
    <w:rsid w:val="00EC206F"/>
    <w:rsid w:val="00EC677C"/>
    <w:rsid w:val="00EC7580"/>
    <w:rsid w:val="00F50EA8"/>
    <w:rsid w:val="00F6548E"/>
    <w:rsid w:val="00FC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73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E7366"/>
    <w:rPr>
      <w:lang w:eastAsia="en-US"/>
    </w:rPr>
  </w:style>
  <w:style w:type="character" w:styleId="Hyperlink">
    <w:name w:val="Hyperlink"/>
    <w:basedOn w:val="DefaultParagraphFont"/>
    <w:uiPriority w:val="99"/>
    <w:rsid w:val="002E736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91E1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e_damaskou@yahoo.g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25</Words>
  <Characters>135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5</cp:revision>
  <dcterms:created xsi:type="dcterms:W3CDTF">2017-02-14T21:56:00Z</dcterms:created>
  <dcterms:modified xsi:type="dcterms:W3CDTF">2017-05-23T08:07:00Z</dcterms:modified>
</cp:coreProperties>
</file>