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2C" w:rsidRDefault="00A1182C">
      <w:pPr>
        <w:rPr>
          <w:lang w:val="en-US"/>
        </w:rPr>
      </w:pPr>
      <w:r>
        <w:rPr>
          <w:noProof/>
          <w:lang w:eastAsia="el-GR"/>
        </w:rPr>
        <w:pict>
          <v:rect id="_x0000_s1026" style="position:absolute;margin-left:-.6pt;margin-top:4.95pt;width:533.25pt;height:90pt;z-index:-251658240" strokecolor="#330" strokeweight="3pt">
            <v:stroke linestyle="thinThin"/>
            <v:textbox>
              <w:txbxContent>
                <w:p w:rsidR="00A1182C" w:rsidRPr="00280FBC" w:rsidRDefault="00A1182C" w:rsidP="00AA588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A1182C" w:rsidRPr="00280FBC" w:rsidRDefault="00A1182C" w:rsidP="00AA588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A1182C" w:rsidRDefault="00A1182C" w:rsidP="00AA588E">
                  <w:pPr>
                    <w:pStyle w:val="NoSpacing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BÂTIMENT DELMOUZOU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(1</w:t>
                  </w:r>
                  <w:r w:rsidRPr="001940FB">
                    <w:rPr>
                      <w:sz w:val="24"/>
                      <w:szCs w:val="24"/>
                      <w:vertAlign w:val="superscript"/>
                      <w:lang w:val="fr-FR"/>
                    </w:rPr>
                    <w:t>er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</w:p>
                <w:p w:rsidR="00A1182C" w:rsidRPr="00280FBC" w:rsidRDefault="00A1182C" w:rsidP="00AA588E">
                  <w:pPr>
                    <w:pStyle w:val="NoSpacing"/>
                    <w:spacing w:line="360" w:lineRule="auto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Argonafton &amp; Filellinon, 38221, Volos, té</w:t>
                  </w:r>
                  <w:r w:rsidRPr="00280FBC">
                    <w:rPr>
                      <w:sz w:val="24"/>
                      <w:szCs w:val="24"/>
                      <w:lang w:val="fr-FR"/>
                    </w:rPr>
                    <w:t>l. 2421074682</w:t>
                  </w:r>
                </w:p>
                <w:p w:rsidR="00A1182C" w:rsidRPr="00280FBC" w:rsidRDefault="00A1182C" w:rsidP="00AA588E">
                  <w:pPr>
                    <w:pStyle w:val="NoSpacing"/>
                    <w:spacing w:line="360" w:lineRule="auto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4" w:history="1">
                    <w:r w:rsidRPr="001F149C">
                      <w:rPr>
                        <w:rStyle w:val="Hyperlink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A1182C" w:rsidRPr="00AA588E" w:rsidRDefault="00A1182C" w:rsidP="00AA588E">
      <w:pPr>
        <w:rPr>
          <w:lang w:val="en-US"/>
        </w:rPr>
      </w:pPr>
    </w:p>
    <w:p w:rsidR="00A1182C" w:rsidRPr="00AA588E" w:rsidRDefault="00A1182C" w:rsidP="00AA588E">
      <w:pPr>
        <w:rPr>
          <w:lang w:val="en-US"/>
        </w:rPr>
      </w:pPr>
    </w:p>
    <w:p w:rsidR="00A1182C" w:rsidRDefault="00A1182C" w:rsidP="00AA588E">
      <w:pPr>
        <w:rPr>
          <w:lang w:val="en-US"/>
        </w:rPr>
      </w:pPr>
    </w:p>
    <w:p w:rsidR="00A1182C" w:rsidRPr="005B7922" w:rsidRDefault="00A1182C" w:rsidP="00AA588E">
      <w:pPr>
        <w:pStyle w:val="NoSpacing"/>
        <w:rPr>
          <w:b/>
          <w:lang w:val="fr-FR"/>
        </w:rPr>
      </w:pPr>
      <w:r w:rsidRPr="005B7922">
        <w:rPr>
          <w:b/>
          <w:lang w:val="fr-FR"/>
        </w:rPr>
        <w:t>Activité 1: Ecoutez le dialogue suivant et répondez aux questions.</w:t>
      </w:r>
    </w:p>
    <w:p w:rsidR="00A1182C" w:rsidRPr="001472A3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- Allô </w:t>
      </w:r>
      <w:r w:rsidRPr="001472A3">
        <w:rPr>
          <w:lang w:val="fr-FR"/>
        </w:rPr>
        <w:t>?</w:t>
      </w:r>
    </w:p>
    <w:p w:rsidR="00A1182C" w:rsidRPr="005B7922" w:rsidRDefault="00A1182C" w:rsidP="00AA588E">
      <w:pPr>
        <w:pStyle w:val="NoSpacing"/>
        <w:rPr>
          <w:lang w:val="fr-FR"/>
        </w:rPr>
      </w:pPr>
      <w:r>
        <w:rPr>
          <w:lang w:val="fr-FR"/>
        </w:rPr>
        <w:t>-Allô, bonjour madame1 J</w:t>
      </w:r>
      <w:r w:rsidRPr="005B7922">
        <w:rPr>
          <w:lang w:val="fr-FR"/>
        </w:rPr>
        <w:t xml:space="preserve">e voudrais parler </w:t>
      </w:r>
      <w:r>
        <w:rPr>
          <w:lang w:val="fr-FR"/>
        </w:rPr>
        <w:t>à</w:t>
      </w:r>
      <w:r w:rsidRPr="005B7922">
        <w:rPr>
          <w:lang w:val="fr-FR"/>
        </w:rPr>
        <w:t xml:space="preserve"> Monsieur Corsini, de la part de Ma</w:t>
      </w:r>
      <w:r>
        <w:rPr>
          <w:lang w:val="fr-FR"/>
        </w:rPr>
        <w:t>î</w:t>
      </w:r>
      <w:r w:rsidRPr="005B7922">
        <w:rPr>
          <w:lang w:val="fr-FR"/>
        </w:rPr>
        <w:t xml:space="preserve">tre de </w:t>
      </w:r>
      <w:smartTag w:uri="urn:schemas-microsoft-com:office:smarttags" w:element="PersonName">
        <w:smartTagPr>
          <w:attr w:name="ProductID" w:val="la Vallée."/>
        </w:smartTagPr>
        <w:r w:rsidRPr="005B7922">
          <w:rPr>
            <w:lang w:val="fr-FR"/>
          </w:rPr>
          <w:t>la Vallée.</w:t>
        </w:r>
      </w:smartTag>
      <w:r w:rsidRPr="005B7922">
        <w:rPr>
          <w:lang w:val="fr-FR"/>
        </w:rPr>
        <w:t xml:space="preserve"> </w:t>
      </w:r>
    </w:p>
    <w:p w:rsidR="00A1182C" w:rsidRDefault="00A1182C" w:rsidP="00AA588E">
      <w:pPr>
        <w:pStyle w:val="NoSpacing"/>
        <w:rPr>
          <w:noProof/>
          <w:lang w:val="fr-FR" w:eastAsia="el-GR"/>
        </w:rPr>
      </w:pPr>
      <w:r w:rsidRPr="005B7922">
        <w:rPr>
          <w:noProof/>
          <w:lang w:val="fr-FR" w:eastAsia="el-GR"/>
        </w:rPr>
        <w:t>- Monsieur Corsini est en r</w:t>
      </w:r>
      <w:r>
        <w:rPr>
          <w:noProof/>
          <w:lang w:val="fr-FR" w:eastAsia="el-GR"/>
        </w:rPr>
        <w:t>é</w:t>
      </w:r>
      <w:r w:rsidRPr="005B7922">
        <w:rPr>
          <w:noProof/>
          <w:lang w:val="fr-FR" w:eastAsia="el-GR"/>
        </w:rPr>
        <w:t xml:space="preserve">union. </w:t>
      </w:r>
      <w:r>
        <w:rPr>
          <w:noProof/>
          <w:lang w:val="fr-FR" w:eastAsia="el-GR"/>
        </w:rPr>
        <w:t>Vous voulez laisser un message ?</w:t>
      </w:r>
    </w:p>
    <w:p w:rsidR="00A1182C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 xml:space="preserve">- Oui, dites-lui de me rappeler. Il a mon numéro. </w:t>
      </w:r>
    </w:p>
    <w:p w:rsidR="00A1182C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- Excusez-moi, vous pouvez épeler votre nom ?</w:t>
      </w:r>
    </w:p>
    <w:p w:rsidR="00A1182C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 xml:space="preserve">- De </w:t>
      </w:r>
      <w:smartTag w:uri="urn:schemas-microsoft-com:office:smarttags" w:element="PersonName">
        <w:smartTagPr>
          <w:attr w:name="ProductID" w:val="la Vallée"/>
        </w:smartTagPr>
        <w:r>
          <w:rPr>
            <w:noProof/>
            <w:lang w:val="fr-FR" w:eastAsia="el-GR"/>
          </w:rPr>
          <w:t>la Vallée</w:t>
        </w:r>
      </w:smartTag>
      <w:r>
        <w:rPr>
          <w:noProof/>
          <w:lang w:val="fr-FR" w:eastAsia="el-GR"/>
        </w:rPr>
        <w:t>, en 3 mots : de, la, Vallée, comme une vallée.</w:t>
      </w:r>
    </w:p>
    <w:p w:rsidR="00A1182C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- Merci. Je vais lui donner votre message.</w:t>
      </w:r>
    </w:p>
    <w:p w:rsidR="00A1182C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- Je vous remercie. Au revoir madame !</w:t>
      </w:r>
    </w:p>
    <w:p w:rsidR="00A1182C" w:rsidRPr="005B7922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- Au revoir Maître, et bonne journé</w:t>
      </w:r>
      <w:r w:rsidRPr="005B7922">
        <w:rPr>
          <w:noProof/>
          <w:lang w:val="fr-FR" w:eastAsia="el-GR"/>
        </w:rPr>
        <w:t>e!</w:t>
      </w:r>
    </w:p>
    <w:p w:rsidR="00A1182C" w:rsidRPr="005B7922" w:rsidRDefault="00A1182C" w:rsidP="00AA588E">
      <w:pPr>
        <w:pStyle w:val="NoSpacing"/>
        <w:rPr>
          <w:noProof/>
          <w:lang w:val="fr-FR" w:eastAsia="el-GR"/>
        </w:rPr>
      </w:pPr>
    </w:p>
    <w:p w:rsidR="00A1182C" w:rsidRPr="005B7922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a. Ré</w:t>
      </w:r>
      <w:r w:rsidRPr="005B7922">
        <w:rPr>
          <w:noProof/>
          <w:lang w:val="fr-FR" w:eastAsia="el-GR"/>
        </w:rPr>
        <w:t>sumez en quelques mots la situation.</w:t>
      </w:r>
    </w:p>
    <w:p w:rsidR="00A1182C" w:rsidRPr="005B7922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b. Pourquoi est-ce que la personne qui téléphone dit « vous » à la secré</w:t>
      </w:r>
      <w:r w:rsidRPr="005B7922">
        <w:rPr>
          <w:noProof/>
          <w:lang w:val="fr-FR" w:eastAsia="el-GR"/>
        </w:rPr>
        <w:t>taire?</w:t>
      </w:r>
    </w:p>
    <w:p w:rsidR="00A1182C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c. À votre avis, pourquoi est-ce qu’elle utilise le mot « maî</w:t>
      </w:r>
      <w:r w:rsidRPr="005B7922">
        <w:rPr>
          <w:noProof/>
          <w:lang w:val="fr-FR" w:eastAsia="el-GR"/>
        </w:rPr>
        <w:t>tre</w:t>
      </w:r>
      <w:r>
        <w:rPr>
          <w:noProof/>
          <w:lang w:val="fr-FR" w:eastAsia="el-GR"/>
        </w:rPr>
        <w:t>» et non « madame » ?</w:t>
      </w:r>
    </w:p>
    <w:p w:rsidR="00A1182C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d. Qu’est-ce qu’il y a de spécial dans le nom de la personne qui téléphone ?</w:t>
      </w:r>
    </w:p>
    <w:p w:rsidR="00A1182C" w:rsidRPr="005B7922" w:rsidRDefault="00A1182C" w:rsidP="00AA588E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 xml:space="preserve">e. La différence entre le « tu » et le « vous » existe-t-elle dans votre langue ? </w:t>
      </w:r>
    </w:p>
    <w:p w:rsidR="00A1182C" w:rsidRPr="00D1533B" w:rsidRDefault="00A1182C" w:rsidP="005B7922">
      <w:pPr>
        <w:pStyle w:val="NoSpacing"/>
        <w:pBdr>
          <w:bottom w:val="single" w:sz="4" w:space="1" w:color="auto"/>
        </w:pBdr>
        <w:rPr>
          <w:lang w:val="fr-FR"/>
        </w:rPr>
      </w:pPr>
      <w:r>
        <w:rPr>
          <w:lang w:val="fr-FR"/>
        </w:rPr>
        <w:t xml:space="preserve">Source : </w:t>
      </w:r>
      <w:r>
        <w:rPr>
          <w:i/>
          <w:lang w:val="fr-FR"/>
        </w:rPr>
        <w:t>Civilisation</w:t>
      </w:r>
      <w:r w:rsidRPr="00257E8F">
        <w:rPr>
          <w:i/>
          <w:lang w:val="fr-FR"/>
        </w:rPr>
        <w:t xml:space="preserve"> en dialogues</w:t>
      </w:r>
      <w:r w:rsidRPr="00D1533B">
        <w:rPr>
          <w:lang w:val="fr-FR"/>
        </w:rPr>
        <w:t>, Débutants, CLE International</w:t>
      </w:r>
    </w:p>
    <w:p w:rsidR="00A1182C" w:rsidRDefault="00A1182C" w:rsidP="00AA588E">
      <w:pPr>
        <w:pStyle w:val="NoSpacing"/>
        <w:rPr>
          <w:lang w:val="en-US"/>
        </w:rPr>
      </w:pPr>
      <w:r w:rsidRPr="00D87E37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528.75pt;height:326.25pt;visibility:visible">
            <v:imagedata r:id="rId5" o:title=""/>
          </v:shape>
        </w:pict>
      </w:r>
    </w:p>
    <w:p w:rsidR="00A1182C" w:rsidRPr="00A3542E" w:rsidRDefault="00A1182C" w:rsidP="00AA588E">
      <w:pPr>
        <w:pStyle w:val="NoSpacing"/>
        <w:rPr>
          <w:b/>
          <w:lang w:val="fr-FR"/>
        </w:rPr>
      </w:pPr>
      <w:r w:rsidRPr="00A3542E">
        <w:rPr>
          <w:b/>
          <w:lang w:val="fr-FR"/>
        </w:rPr>
        <w:t>Activité</w:t>
      </w:r>
      <w:r>
        <w:rPr>
          <w:b/>
          <w:lang w:val="fr-FR"/>
        </w:rPr>
        <w:t xml:space="preserve"> 7</w:t>
      </w:r>
      <w:r w:rsidRPr="00A3542E">
        <w:rPr>
          <w:b/>
          <w:lang w:val="fr-FR"/>
        </w:rPr>
        <w:t> : Ecoutez les dialogues et répondez aux question</w:t>
      </w:r>
      <w:r>
        <w:rPr>
          <w:b/>
          <w:lang w:val="fr-FR"/>
        </w:rPr>
        <w:t>s</w:t>
      </w:r>
      <w:r w:rsidRPr="00A3542E">
        <w:rPr>
          <w:b/>
          <w:lang w:val="fr-FR"/>
        </w:rPr>
        <w:t xml:space="preserve"> qui suivent.</w:t>
      </w:r>
    </w:p>
    <w:p w:rsidR="00A1182C" w:rsidRPr="00A3542E" w:rsidRDefault="00A1182C" w:rsidP="00AA588E">
      <w:pPr>
        <w:pStyle w:val="NoSpacing"/>
        <w:rPr>
          <w:u w:val="single"/>
          <w:lang w:val="fr-FR"/>
        </w:rPr>
      </w:pPr>
      <w:r w:rsidRPr="00A3542E">
        <w:rPr>
          <w:u w:val="single"/>
          <w:lang w:val="fr-FR"/>
        </w:rPr>
        <w:t>Dialogue 1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Colette : Oui, allô ?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Félix : Bonjour, madame, je suis Félix, un ami d’Anatole. Il est là</w:t>
      </w:r>
      <w:r w:rsidRPr="002449DE">
        <w:rPr>
          <w:lang w:val="fr-FR"/>
        </w:rPr>
        <w:t xml:space="preserve">, s’il vous </w:t>
      </w:r>
      <w:r>
        <w:rPr>
          <w:lang w:val="fr-FR"/>
        </w:rPr>
        <w:t xml:space="preserve">plaît </w:t>
      </w:r>
      <w:r w:rsidRPr="002449DE">
        <w:rPr>
          <w:lang w:val="fr-FR"/>
        </w:rPr>
        <w:t>?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Colette : Oui, il est là</w:t>
      </w:r>
      <w:r w:rsidRPr="002449DE">
        <w:rPr>
          <w:lang w:val="fr-FR"/>
        </w:rPr>
        <w:t>, ne quittez pas!</w:t>
      </w:r>
      <w:r>
        <w:rPr>
          <w:lang w:val="fr-FR"/>
        </w:rPr>
        <w:t xml:space="preserve"> </w:t>
      </w:r>
      <w:r w:rsidRPr="002449DE">
        <w:rPr>
          <w:lang w:val="fr-FR"/>
        </w:rPr>
        <w:t>A</w:t>
      </w:r>
      <w:r>
        <w:rPr>
          <w:lang w:val="fr-FR"/>
        </w:rPr>
        <w:t>natole, c’est pour toi.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Anatole : Allô ?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Félix : Salut, Anatole, c’est Félix ! Ça va ? Excuse-moi, je suis en retard !</w:t>
      </w:r>
    </w:p>
    <w:p w:rsidR="00A1182C" w:rsidRPr="002449DE" w:rsidRDefault="00A1182C" w:rsidP="00AA588E">
      <w:pPr>
        <w:pStyle w:val="NoSpacing"/>
        <w:rPr>
          <w:lang w:val="fr-FR"/>
        </w:rPr>
      </w:pPr>
      <w:r>
        <w:rPr>
          <w:lang w:val="fr-FR"/>
        </w:rPr>
        <w:t>Anatole : Ce n’est pas grave !</w:t>
      </w:r>
    </w:p>
    <w:p w:rsidR="00A1182C" w:rsidRPr="004231F1" w:rsidRDefault="00A1182C" w:rsidP="00AA588E">
      <w:pPr>
        <w:pStyle w:val="NoSpacing"/>
        <w:rPr>
          <w:u w:val="single"/>
          <w:lang w:val="fr-FR"/>
        </w:rPr>
      </w:pPr>
      <w:r w:rsidRPr="004231F1">
        <w:rPr>
          <w:u w:val="single"/>
          <w:lang w:val="fr-FR"/>
        </w:rPr>
        <w:t>Dialogue 2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La secrétaire : Cabinet du docteur Gaillard, bonjour !</w:t>
      </w:r>
    </w:p>
    <w:p w:rsidR="00A1182C" w:rsidRPr="00A3542E" w:rsidRDefault="00A1182C" w:rsidP="00AA588E">
      <w:pPr>
        <w:pStyle w:val="NoSpacing"/>
        <w:rPr>
          <w:lang w:val="fr-FR"/>
        </w:rPr>
      </w:pPr>
      <w:r>
        <w:rPr>
          <w:lang w:val="fr-FR"/>
        </w:rPr>
        <w:t>Colette Langlois : Allô, bonjour, madame. Je voudrais un rendez-vous avec le docteur Gaillard, s’il vous plaît</w:t>
      </w:r>
      <w:r w:rsidRPr="00A3542E">
        <w:rPr>
          <w:lang w:val="fr-FR"/>
        </w:rPr>
        <w:t>.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La secrétaire : C’est urgent ?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Colette Langlois : Un peu, oui !</w:t>
      </w:r>
    </w:p>
    <w:p w:rsidR="00A1182C" w:rsidRPr="00A3542E" w:rsidRDefault="00A1182C" w:rsidP="00AA588E">
      <w:pPr>
        <w:pStyle w:val="NoSpacing"/>
        <w:rPr>
          <w:lang w:val="fr-FR"/>
        </w:rPr>
      </w:pPr>
      <w:r>
        <w:rPr>
          <w:lang w:val="fr-FR"/>
        </w:rPr>
        <w:t>La secrétaire : J’ai une possibilité mercredi à</w:t>
      </w:r>
      <w:r w:rsidRPr="00A3542E">
        <w:rPr>
          <w:lang w:val="fr-FR"/>
        </w:rPr>
        <w:t xml:space="preserve"> 12 heures.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Colette Langlois : Pardon ? </w:t>
      </w:r>
      <w:r w:rsidRPr="00A3542E">
        <w:rPr>
          <w:lang w:val="fr-FR"/>
        </w:rPr>
        <w:t>À deux heures?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La secrétaire : Non, à </w:t>
      </w:r>
      <w:r w:rsidRPr="004231F1">
        <w:rPr>
          <w:i/>
          <w:lang w:val="fr-FR"/>
        </w:rPr>
        <w:t>douze</w:t>
      </w:r>
      <w:r w:rsidRPr="004231F1">
        <w:rPr>
          <w:lang w:val="fr-FR"/>
        </w:rPr>
        <w:t xml:space="preserve"> heures! </w:t>
      </w:r>
      <w:r>
        <w:rPr>
          <w:lang w:val="fr-FR"/>
        </w:rPr>
        <w:t>À midi !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Colette Langlois : D’accord, excusez-moi. Oui, mercredi à </w:t>
      </w:r>
      <w:r w:rsidRPr="004231F1">
        <w:rPr>
          <w:lang w:val="fr-FR"/>
        </w:rPr>
        <w:t xml:space="preserve">midi, c’est parfait. 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La secrétaire : Vous êtes madame ? 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Colette Langlois : Langlois : l-a-n-g-l-o-i-s.</w:t>
      </w:r>
    </w:p>
    <w:p w:rsidR="00A1182C" w:rsidRPr="004231F1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La secrétaire : C’est noté, Madame Langlois, mercredi à </w:t>
      </w:r>
      <w:r w:rsidRPr="004231F1">
        <w:rPr>
          <w:lang w:val="fr-FR"/>
        </w:rPr>
        <w:t>1</w:t>
      </w:r>
      <w:r>
        <w:rPr>
          <w:lang w:val="fr-FR"/>
        </w:rPr>
        <w:t xml:space="preserve">2 </w:t>
      </w:r>
      <w:r w:rsidRPr="004231F1">
        <w:rPr>
          <w:lang w:val="fr-FR"/>
        </w:rPr>
        <w:t xml:space="preserve">heures. </w:t>
      </w:r>
      <w:r>
        <w:rPr>
          <w:lang w:val="fr-FR"/>
        </w:rPr>
        <w:t xml:space="preserve">Au revoir, madame. </w:t>
      </w:r>
    </w:p>
    <w:p w:rsidR="00A1182C" w:rsidRDefault="00A1182C" w:rsidP="00AA588E">
      <w:pPr>
        <w:pStyle w:val="NoSpacing"/>
        <w:rPr>
          <w:lang w:val="fr-FR"/>
        </w:rPr>
      </w:pPr>
    </w:p>
    <w:p w:rsidR="00A1182C" w:rsidRPr="009A12CF" w:rsidRDefault="00A1182C" w:rsidP="00AA588E">
      <w:pPr>
        <w:pStyle w:val="NoSpacing"/>
        <w:rPr>
          <w:u w:val="single"/>
          <w:lang w:val="fr-FR"/>
        </w:rPr>
      </w:pPr>
      <w:r w:rsidRPr="009A12CF">
        <w:rPr>
          <w:u w:val="single"/>
          <w:lang w:val="fr-FR"/>
        </w:rPr>
        <w:t>Dialogue 1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a. Anatole n’est pas à </w:t>
      </w:r>
      <w:r w:rsidRPr="009A12CF">
        <w:rPr>
          <w:lang w:val="fr-FR"/>
        </w:rPr>
        <w:t xml:space="preserve">la maison. </w:t>
      </w:r>
      <w:r>
        <w:rPr>
          <w:lang w:val="fr-FR"/>
        </w:rPr>
        <w:tab/>
      </w:r>
      <w:r>
        <w:rPr>
          <w:lang w:val="fr-FR"/>
        </w:rPr>
        <w:tab/>
        <w:t>Vrai</w:t>
      </w:r>
      <w:r>
        <w:rPr>
          <w:lang w:val="fr-FR"/>
        </w:rPr>
        <w:tab/>
        <w:t>faux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b. Félix et Anatole sont des cousins.</w:t>
      </w:r>
      <w:r>
        <w:rPr>
          <w:lang w:val="fr-FR"/>
        </w:rPr>
        <w:tab/>
      </w:r>
      <w:r>
        <w:rPr>
          <w:lang w:val="fr-FR"/>
        </w:rPr>
        <w:tab/>
        <w:t>Vrai</w:t>
      </w:r>
      <w:r>
        <w:rPr>
          <w:lang w:val="fr-FR"/>
        </w:rPr>
        <w:tab/>
        <w:t>faux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c. Félix s’excuse pour ne pas être à</w:t>
      </w:r>
      <w:r w:rsidRPr="009A12CF">
        <w:rPr>
          <w:lang w:val="fr-FR"/>
        </w:rPr>
        <w:t xml:space="preserve"> l’heure.</w:t>
      </w:r>
      <w:r w:rsidRPr="009A12CF">
        <w:rPr>
          <w:lang w:val="fr-FR"/>
        </w:rPr>
        <w:tab/>
      </w:r>
      <w:r>
        <w:rPr>
          <w:lang w:val="fr-FR"/>
        </w:rPr>
        <w:t>Vrai</w:t>
      </w:r>
      <w:r>
        <w:rPr>
          <w:lang w:val="fr-FR"/>
        </w:rPr>
        <w:tab/>
        <w:t>faux</w:t>
      </w:r>
    </w:p>
    <w:p w:rsidR="00A1182C" w:rsidRPr="00C32205" w:rsidRDefault="00A1182C" w:rsidP="00AA588E">
      <w:pPr>
        <w:pStyle w:val="NoSpacing"/>
        <w:rPr>
          <w:u w:val="single"/>
          <w:lang w:val="fr-FR"/>
        </w:rPr>
      </w:pPr>
      <w:r w:rsidRPr="00C32205">
        <w:rPr>
          <w:u w:val="single"/>
          <w:lang w:val="fr-FR"/>
        </w:rPr>
        <w:t>Dialogue 2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a. La conversation concerne un rendez-vous chez le coiffeur. </w:t>
      </w:r>
      <w:r>
        <w:rPr>
          <w:lang w:val="fr-FR"/>
        </w:rPr>
        <w:tab/>
        <w:t>Vrai</w:t>
      </w:r>
      <w:r>
        <w:rPr>
          <w:lang w:val="fr-FR"/>
        </w:rPr>
        <w:tab/>
        <w:t>faux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b. Le cas de la dame n’est pas urgent. </w:t>
      </w:r>
      <w:r>
        <w:rPr>
          <w:lang w:val="fr-FR"/>
        </w:rPr>
        <w:tab/>
        <w:t>Vrai</w:t>
      </w:r>
      <w:r>
        <w:rPr>
          <w:lang w:val="fr-FR"/>
        </w:rPr>
        <w:tab/>
        <w:t>faux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c. Le rendez-vous, c’est pour jeudi.</w:t>
      </w:r>
      <w:r>
        <w:rPr>
          <w:lang w:val="fr-FR"/>
        </w:rPr>
        <w:tab/>
        <w:t>Vrai</w:t>
      </w:r>
      <w:r>
        <w:rPr>
          <w:lang w:val="fr-FR"/>
        </w:rPr>
        <w:tab/>
        <w:t>faux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d. Le rendez-vous, c’est pour midi.</w:t>
      </w:r>
      <w:r>
        <w:rPr>
          <w:lang w:val="fr-FR"/>
        </w:rPr>
        <w:tab/>
        <w:t>Vrai</w:t>
      </w:r>
      <w:r>
        <w:rPr>
          <w:lang w:val="fr-FR"/>
        </w:rPr>
        <w:tab/>
        <w:t>faux</w:t>
      </w:r>
    </w:p>
    <w:p w:rsidR="00A1182C" w:rsidRDefault="00A1182C" w:rsidP="00AA588E">
      <w:pPr>
        <w:pStyle w:val="NoSpacing"/>
        <w:rPr>
          <w:lang w:val="fr-FR"/>
        </w:rPr>
      </w:pPr>
    </w:p>
    <w:p w:rsidR="00A1182C" w:rsidRPr="001472A3" w:rsidRDefault="00A1182C" w:rsidP="00AA588E">
      <w:pPr>
        <w:pStyle w:val="NoSpacing"/>
        <w:rPr>
          <w:b/>
          <w:lang w:val="fr-FR"/>
        </w:rPr>
      </w:pPr>
      <w:r w:rsidRPr="00B824E2">
        <w:rPr>
          <w:b/>
          <w:lang w:val="fr-FR"/>
        </w:rPr>
        <w:t>Les chiffres de 0 à</w:t>
      </w:r>
      <w:r w:rsidRPr="001472A3">
        <w:rPr>
          <w:b/>
          <w:lang w:val="fr-FR"/>
        </w:rPr>
        <w:t xml:space="preserve"> 69</w:t>
      </w:r>
    </w:p>
    <w:p w:rsidR="00A1182C" w:rsidRPr="007C7008" w:rsidRDefault="00A1182C" w:rsidP="00AA588E">
      <w:pPr>
        <w:pStyle w:val="NoSpacing"/>
        <w:rPr>
          <w:lang w:val="fr-FR"/>
        </w:rPr>
      </w:pPr>
      <w:r w:rsidRPr="00D87E37">
        <w:rPr>
          <w:noProof/>
          <w:lang w:eastAsia="el-GR"/>
        </w:rPr>
        <w:pict>
          <v:shape id="Εικόνα 6" o:spid="_x0000_i1026" type="#_x0000_t75" style="width:217.5pt;height:160.5pt;visibility:visible">
            <v:imagedata r:id="rId6" o:title=""/>
          </v:shape>
        </w:pict>
      </w:r>
      <w:r w:rsidRPr="00D87E37">
        <w:rPr>
          <w:noProof/>
          <w:lang w:eastAsia="el-GR"/>
        </w:rPr>
        <w:pict>
          <v:shape id="Εικόνα 5" o:spid="_x0000_i1027" type="#_x0000_t75" style="width:285pt;height:153pt;visibility:visible">
            <v:imagedata r:id="rId7" o:title=""/>
          </v:shape>
        </w:pict>
      </w:r>
    </w:p>
    <w:p w:rsidR="00A1182C" w:rsidRPr="00C32205" w:rsidRDefault="00A1182C" w:rsidP="00AA588E">
      <w:pPr>
        <w:pStyle w:val="NoSpacing"/>
        <w:rPr>
          <w:b/>
          <w:lang w:val="fr-FR"/>
        </w:rPr>
      </w:pPr>
      <w:r w:rsidRPr="00C32205">
        <w:rPr>
          <w:b/>
          <w:lang w:val="fr-FR"/>
        </w:rPr>
        <w:t xml:space="preserve">Activité 9 : Choisissez la bonne réponse. </w:t>
      </w:r>
    </w:p>
    <w:p w:rsidR="00A1182C" w:rsidRDefault="00A1182C" w:rsidP="00AA588E">
      <w:pPr>
        <w:pStyle w:val="NoSpacing"/>
        <w:rPr>
          <w:lang w:val="fr-FR"/>
        </w:rPr>
      </w:pPr>
      <w:r w:rsidRPr="00D87E37">
        <w:rPr>
          <w:noProof/>
          <w:lang w:eastAsia="el-GR"/>
        </w:rPr>
        <w:pict>
          <v:shape id="Εικόνα 8" o:spid="_x0000_i1028" type="#_x0000_t75" style="width:513.75pt;height:87pt;visibility:visible">
            <v:imagedata r:id="rId8" o:title=""/>
          </v:shape>
        </w:pict>
      </w:r>
    </w:p>
    <w:p w:rsidR="00A1182C" w:rsidRPr="00257E8F" w:rsidRDefault="00A1182C" w:rsidP="00AA588E">
      <w:pPr>
        <w:pStyle w:val="NoSpacing"/>
        <w:rPr>
          <w:b/>
          <w:lang w:val="fr-FR"/>
        </w:rPr>
      </w:pPr>
      <w:r w:rsidRPr="00257E8F">
        <w:rPr>
          <w:b/>
          <w:lang w:val="fr-FR"/>
        </w:rPr>
        <w:t xml:space="preserve">Activité 10 : Lisez les messages et répondez aux questions par vrai ou faux. </w:t>
      </w:r>
    </w:p>
    <w:p w:rsidR="00A1182C" w:rsidRPr="007C7008" w:rsidRDefault="00A1182C" w:rsidP="00AA588E">
      <w:pPr>
        <w:pStyle w:val="NoSpacing"/>
        <w:rPr>
          <w:lang w:val="fr-FR"/>
        </w:rPr>
      </w:pPr>
      <w:r w:rsidRPr="00D87E37">
        <w:rPr>
          <w:noProof/>
          <w:lang w:eastAsia="el-GR"/>
        </w:rPr>
        <w:pict>
          <v:shape id="Εικόνα 10" o:spid="_x0000_i1029" type="#_x0000_t75" style="width:255.75pt;height:126.75pt;visibility:visible">
            <v:imagedata r:id="rId9" o:title=""/>
          </v:shape>
        </w:pict>
      </w:r>
      <w:r w:rsidRPr="00D87E37">
        <w:rPr>
          <w:noProof/>
          <w:lang w:eastAsia="el-GR"/>
        </w:rPr>
        <w:pict>
          <v:shape id="Εικόνα 11" o:spid="_x0000_i1030" type="#_x0000_t75" style="width:267.75pt;height:90.75pt;visibility:visible">
            <v:imagedata r:id="rId10" o:title=""/>
          </v:shape>
        </w:pic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1. Sylvie voudrait organiser une réunion mardi après-midi.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2. Sylvie n’est pas libre mardi matin.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>3. Marina n’est pas libre mercredi.</w:t>
      </w:r>
    </w:p>
    <w:p w:rsidR="00A1182C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4. La réunion est possible jeudi après-midi. </w:t>
      </w:r>
    </w:p>
    <w:p w:rsidR="00A1182C" w:rsidRPr="007C7008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5. Marina est libre vendredi matin. </w:t>
      </w:r>
    </w:p>
    <w:p w:rsidR="00A1182C" w:rsidRPr="007C7008" w:rsidRDefault="00A1182C" w:rsidP="00AA588E">
      <w:pPr>
        <w:pStyle w:val="NoSpacing"/>
        <w:rPr>
          <w:lang w:val="fr-FR"/>
        </w:rPr>
      </w:pPr>
      <w:r>
        <w:rPr>
          <w:lang w:val="fr-FR"/>
        </w:rPr>
        <w:t xml:space="preserve">Source : </w:t>
      </w:r>
      <w:r w:rsidRPr="000F0F3E">
        <w:rPr>
          <w:i/>
          <w:lang w:val="fr-FR"/>
        </w:rPr>
        <w:t>Vite et bien 1</w:t>
      </w:r>
      <w:r w:rsidRPr="007C7008">
        <w:rPr>
          <w:lang w:val="fr-FR"/>
        </w:rPr>
        <w:t>, CLE International</w:t>
      </w:r>
    </w:p>
    <w:sectPr w:rsidR="00A1182C" w:rsidRPr="007C7008" w:rsidSect="0031624E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624E"/>
    <w:rsid w:val="0001257B"/>
    <w:rsid w:val="000F0F3E"/>
    <w:rsid w:val="001472A3"/>
    <w:rsid w:val="00156A5D"/>
    <w:rsid w:val="001940FB"/>
    <w:rsid w:val="001F149C"/>
    <w:rsid w:val="002449DE"/>
    <w:rsid w:val="00257E8F"/>
    <w:rsid w:val="00280FBC"/>
    <w:rsid w:val="0031624E"/>
    <w:rsid w:val="003A0D9A"/>
    <w:rsid w:val="003D4673"/>
    <w:rsid w:val="004231F1"/>
    <w:rsid w:val="005B7922"/>
    <w:rsid w:val="00736406"/>
    <w:rsid w:val="007C7008"/>
    <w:rsid w:val="009623A4"/>
    <w:rsid w:val="009A12CF"/>
    <w:rsid w:val="00A1182C"/>
    <w:rsid w:val="00A14CA2"/>
    <w:rsid w:val="00A3542E"/>
    <w:rsid w:val="00AA588E"/>
    <w:rsid w:val="00AE69CC"/>
    <w:rsid w:val="00B43F58"/>
    <w:rsid w:val="00B61947"/>
    <w:rsid w:val="00B824E2"/>
    <w:rsid w:val="00C32205"/>
    <w:rsid w:val="00CB7132"/>
    <w:rsid w:val="00D1533B"/>
    <w:rsid w:val="00D87E37"/>
    <w:rsid w:val="00DE32FA"/>
    <w:rsid w:val="00F02925"/>
    <w:rsid w:val="00F441F4"/>
    <w:rsid w:val="00F4705C"/>
    <w:rsid w:val="00F6587A"/>
    <w:rsid w:val="00FD4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F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AA588E"/>
    <w:rPr>
      <w:lang w:eastAsia="en-US"/>
    </w:rPr>
  </w:style>
  <w:style w:type="character" w:styleId="Hyperlink">
    <w:name w:val="Hyperlink"/>
    <w:basedOn w:val="DefaultParagraphFont"/>
    <w:uiPriority w:val="99"/>
    <w:rsid w:val="00AA588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6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5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hyperlink" Target="mailto:e_damaskou@yahoo.gr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154</TotalTime>
  <Pages>2</Pages>
  <Words>435</Words>
  <Characters>2355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</dc:creator>
  <cp:keywords/>
  <dc:description/>
  <cp:lastModifiedBy>user</cp:lastModifiedBy>
  <cp:revision>14</cp:revision>
  <dcterms:created xsi:type="dcterms:W3CDTF">2016-11-06T19:21:00Z</dcterms:created>
  <dcterms:modified xsi:type="dcterms:W3CDTF">2016-11-30T12:43:00Z</dcterms:modified>
</cp:coreProperties>
</file>