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458" w:rsidRDefault="00C07458">
      <w:r>
        <w:rPr>
          <w:noProof/>
          <w:lang w:eastAsia="el-GR"/>
        </w:rPr>
        <w:pict>
          <v:rect id="_x0000_s1026" style="position:absolute;margin-left:15.1pt;margin-top:-1.4pt;width:515.6pt;height:81.75pt;z-index:-251658240" strokecolor="#330" strokeweight="3pt">
            <v:stroke linestyle="thinThin"/>
            <v:textbox>
              <w:txbxContent>
                <w:p w:rsidR="00C07458" w:rsidRPr="00280FBC" w:rsidRDefault="00C07458" w:rsidP="0069040F">
                  <w:pPr>
                    <w:pStyle w:val="NoSpacing"/>
                    <w:jc w:val="center"/>
                    <w:rPr>
                      <w:b/>
                      <w:sz w:val="24"/>
                      <w:szCs w:val="24"/>
                      <w:lang w:val="fr-FR"/>
                    </w:rPr>
                  </w:pPr>
                  <w:r w:rsidRPr="00280FBC">
                    <w:rPr>
                      <w:b/>
                      <w:sz w:val="24"/>
                      <w:szCs w:val="24"/>
                      <w:lang w:val="fr-FR"/>
                    </w:rPr>
                    <w:t>UNIVERSITÉ DE THESSALIE</w:t>
                  </w:r>
                </w:p>
                <w:p w:rsidR="00C07458" w:rsidRPr="00280FBC" w:rsidRDefault="00C07458" w:rsidP="0069040F">
                  <w:pPr>
                    <w:pStyle w:val="NoSpacing"/>
                    <w:jc w:val="center"/>
                    <w:rPr>
                      <w:b/>
                      <w:sz w:val="24"/>
                      <w:szCs w:val="24"/>
                      <w:lang w:val="fr-FR"/>
                    </w:rPr>
                  </w:pPr>
                  <w:r w:rsidRPr="00280FBC">
                    <w:rPr>
                      <w:b/>
                      <w:sz w:val="24"/>
                      <w:szCs w:val="24"/>
                      <w:lang w:val="fr-FR"/>
                    </w:rPr>
                    <w:t xml:space="preserve">      CENTRE DE LANGUES ÉTRANGÈRES- SECTION DE LANGUE FRANÇAISE</w:t>
                  </w:r>
                </w:p>
                <w:p w:rsidR="00C07458" w:rsidRDefault="00C07458" w:rsidP="0069040F">
                  <w:pPr>
                    <w:pStyle w:val="NoSpacing"/>
                    <w:jc w:val="center"/>
                    <w:rPr>
                      <w:sz w:val="24"/>
                      <w:szCs w:val="24"/>
                      <w:lang w:val="fr-FR"/>
                    </w:rPr>
                  </w:pPr>
                  <w:r w:rsidRPr="00280FBC">
                    <w:rPr>
                      <w:b/>
                      <w:sz w:val="24"/>
                      <w:szCs w:val="24"/>
                      <w:lang w:val="fr-FR"/>
                    </w:rPr>
                    <w:t>BÂTIMENT DELMOUZOU</w:t>
                  </w:r>
                  <w:r w:rsidRPr="001940FB">
                    <w:rPr>
                      <w:sz w:val="24"/>
                      <w:szCs w:val="24"/>
                      <w:lang w:val="fr-FR"/>
                    </w:rPr>
                    <w:t xml:space="preserve"> (1</w:t>
                  </w:r>
                  <w:r w:rsidRPr="001940FB">
                    <w:rPr>
                      <w:sz w:val="24"/>
                      <w:szCs w:val="24"/>
                      <w:vertAlign w:val="superscript"/>
                      <w:lang w:val="fr-FR"/>
                    </w:rPr>
                    <w:t>er</w:t>
                  </w:r>
                  <w:r w:rsidRPr="001940FB">
                    <w:rPr>
                      <w:sz w:val="24"/>
                      <w:szCs w:val="24"/>
                      <w:lang w:val="fr-FR"/>
                    </w:rPr>
                    <w:t xml:space="preserve"> é</w:t>
                  </w:r>
                  <w:r w:rsidRPr="00156A5D">
                    <w:rPr>
                      <w:sz w:val="24"/>
                      <w:szCs w:val="24"/>
                      <w:lang w:val="fr-FR"/>
                    </w:rPr>
                    <w:t>tage</w:t>
                  </w:r>
                  <w:r w:rsidRPr="001940FB">
                    <w:rPr>
                      <w:sz w:val="24"/>
                      <w:szCs w:val="24"/>
                      <w:lang w:val="fr-FR"/>
                    </w:rPr>
                    <w:t>)</w:t>
                  </w:r>
                </w:p>
                <w:p w:rsidR="00C07458" w:rsidRPr="00280FBC" w:rsidRDefault="00C07458" w:rsidP="0069040F">
                  <w:pPr>
                    <w:pStyle w:val="NoSpacing"/>
                    <w:jc w:val="center"/>
                    <w:rPr>
                      <w:sz w:val="24"/>
                      <w:szCs w:val="24"/>
                      <w:lang w:val="fr-FR"/>
                    </w:rPr>
                  </w:pPr>
                  <w:r>
                    <w:rPr>
                      <w:sz w:val="24"/>
                      <w:szCs w:val="24"/>
                      <w:lang w:val="fr-FR"/>
                    </w:rPr>
                    <w:t>Argonafton &amp; Filellinon, 38221, Volos, té</w:t>
                  </w:r>
                  <w:r w:rsidRPr="00280FBC">
                    <w:rPr>
                      <w:sz w:val="24"/>
                      <w:szCs w:val="24"/>
                      <w:lang w:val="fr-FR"/>
                    </w:rPr>
                    <w:t>l. 2421074682</w:t>
                  </w:r>
                </w:p>
                <w:p w:rsidR="00C07458" w:rsidRPr="00280FBC" w:rsidRDefault="00C07458" w:rsidP="0069040F">
                  <w:pPr>
                    <w:pStyle w:val="NoSpacing"/>
                    <w:spacing w:line="360" w:lineRule="auto"/>
                    <w:rPr>
                      <w:lang w:val="fr-FR"/>
                    </w:rPr>
                  </w:pPr>
                  <w:r w:rsidRPr="00280FBC">
                    <w:rPr>
                      <w:lang w:val="fr-FR"/>
                    </w:rPr>
                    <w:t>Enseignante: Eftychia Damaskou</w:t>
                  </w:r>
                  <w:r>
                    <w:rPr>
                      <w:lang w:val="fr-FR"/>
                    </w:rPr>
                    <w:t xml:space="preserve">, </w:t>
                  </w:r>
                  <w:r w:rsidRPr="00EE62AB">
                    <w:rPr>
                      <w:lang w:val="fr-FR"/>
                    </w:rPr>
                    <w:t>e_damaskou@yahoo.gr</w:t>
                  </w:r>
                  <w:r>
                    <w:rPr>
                      <w:lang w:val="fr-FR"/>
                    </w:rPr>
                    <w:t xml:space="preserve"> </w:t>
                  </w:r>
                </w:p>
              </w:txbxContent>
            </v:textbox>
          </v:rect>
        </w:pict>
      </w:r>
    </w:p>
    <w:p w:rsidR="00C07458" w:rsidRPr="0069040F" w:rsidRDefault="00C07458" w:rsidP="0069040F"/>
    <w:p w:rsidR="00C07458" w:rsidRPr="0069040F" w:rsidRDefault="00C07458" w:rsidP="0069040F"/>
    <w:p w:rsidR="00C07458" w:rsidRDefault="00C07458" w:rsidP="0069040F">
      <w:pPr>
        <w:pStyle w:val="NoSpacing"/>
        <w:rPr>
          <w:lang w:val="en-US"/>
        </w:rPr>
      </w:pPr>
    </w:p>
    <w:p w:rsidR="00C07458" w:rsidRPr="008A6CEE" w:rsidRDefault="00C07458" w:rsidP="0069040F">
      <w:pPr>
        <w:pStyle w:val="NoSpacing"/>
        <w:rPr>
          <w:b/>
          <w:lang w:val="fr-FR"/>
        </w:rPr>
      </w:pPr>
      <w:r w:rsidRPr="008A6CEE">
        <w:rPr>
          <w:b/>
          <w:lang w:val="fr-FR"/>
        </w:rPr>
        <w:t>Activité 1: Notez de 1 à 7 le parcours scolaire de l’enfance à l’âge adulte.</w:t>
      </w:r>
    </w:p>
    <w:p w:rsidR="00C07458" w:rsidRDefault="00C07458" w:rsidP="0069040F">
      <w:pPr>
        <w:pStyle w:val="NoSpacing"/>
        <w:rPr>
          <w:lang w:val="fr-FR"/>
        </w:rPr>
      </w:pPr>
      <w:r>
        <w:rPr>
          <w:lang w:val="fr-FR"/>
        </w:rPr>
        <w:t>baccalauréat</w:t>
      </w:r>
      <w:r>
        <w:rPr>
          <w:lang w:val="fr-FR"/>
        </w:rPr>
        <w:tab/>
        <w:t>doctorat</w:t>
      </w:r>
      <w:r>
        <w:rPr>
          <w:lang w:val="fr-FR"/>
        </w:rPr>
        <w:tab/>
        <w:t>collège</w:t>
      </w:r>
      <w:r>
        <w:rPr>
          <w:lang w:val="fr-FR"/>
        </w:rPr>
        <w:tab/>
        <w:t xml:space="preserve">              maternelle</w:t>
      </w:r>
      <w:r>
        <w:rPr>
          <w:lang w:val="fr-FR"/>
        </w:rPr>
        <w:tab/>
        <w:t>lycée</w:t>
      </w:r>
      <w:r>
        <w:rPr>
          <w:lang w:val="fr-FR"/>
        </w:rPr>
        <w:tab/>
        <w:t xml:space="preserve">   primaire</w:t>
      </w:r>
      <w:r>
        <w:rPr>
          <w:lang w:val="fr-FR"/>
        </w:rPr>
        <w:tab/>
        <w:t>université</w:t>
      </w:r>
    </w:p>
    <w:p w:rsidR="00C07458" w:rsidRDefault="00C07458" w:rsidP="0069040F">
      <w:pPr>
        <w:pStyle w:val="NoSpacing"/>
        <w:rPr>
          <w:lang w:val="fr-FR"/>
        </w:rPr>
      </w:pPr>
    </w:p>
    <w:p w:rsidR="00C07458" w:rsidRPr="008A6CEE" w:rsidRDefault="00C07458" w:rsidP="0069040F">
      <w:pPr>
        <w:pStyle w:val="NoSpacing"/>
        <w:rPr>
          <w:b/>
          <w:lang w:val="fr-FR"/>
        </w:rPr>
      </w:pPr>
      <w:r w:rsidRPr="008A6CEE">
        <w:rPr>
          <w:b/>
          <w:lang w:val="fr-FR"/>
        </w:rPr>
        <w:t>Activité 2 : Cherchez dans le dictionnaire les noms qui correspondent aux verbes.</w:t>
      </w:r>
    </w:p>
    <w:p w:rsidR="00C07458" w:rsidRDefault="00C07458" w:rsidP="0069040F">
      <w:pPr>
        <w:pStyle w:val="NoSpacing"/>
        <w:rPr>
          <w:lang w:val="fr-FR"/>
        </w:rPr>
      </w:pPr>
      <w:r>
        <w:rPr>
          <w:lang w:val="fr-FR"/>
        </w:rPr>
        <w:t>a. éduquer : _________________</w:t>
      </w:r>
      <w:r>
        <w:rPr>
          <w:lang w:val="fr-FR"/>
        </w:rPr>
        <w:tab/>
        <w:t>b. lire : _____________________</w:t>
      </w:r>
    </w:p>
    <w:p w:rsidR="00C07458" w:rsidRDefault="00C07458" w:rsidP="0069040F">
      <w:pPr>
        <w:pStyle w:val="NoSpacing"/>
        <w:rPr>
          <w:lang w:val="fr-FR"/>
        </w:rPr>
      </w:pPr>
      <w:r>
        <w:rPr>
          <w:lang w:val="fr-FR"/>
        </w:rPr>
        <w:t>c. corriger : _________________</w:t>
      </w:r>
      <w:r>
        <w:rPr>
          <w:lang w:val="fr-FR"/>
        </w:rPr>
        <w:tab/>
        <w:t>d. réussir : __________________</w:t>
      </w:r>
    </w:p>
    <w:p w:rsidR="00C07458" w:rsidRDefault="00C07458" w:rsidP="0069040F">
      <w:pPr>
        <w:pStyle w:val="NoSpacing"/>
        <w:rPr>
          <w:lang w:val="fr-FR"/>
        </w:rPr>
      </w:pPr>
      <w:r>
        <w:rPr>
          <w:lang w:val="fr-FR"/>
        </w:rPr>
        <w:t>e. apprendre : _______________</w:t>
      </w:r>
      <w:r>
        <w:rPr>
          <w:lang w:val="fr-FR"/>
        </w:rPr>
        <w:tab/>
        <w:t>f. travailler : _________________</w:t>
      </w:r>
    </w:p>
    <w:p w:rsidR="00C07458" w:rsidRDefault="00C07458" w:rsidP="0069040F">
      <w:pPr>
        <w:pStyle w:val="NoSpacing"/>
        <w:rPr>
          <w:lang w:val="fr-FR"/>
        </w:rPr>
      </w:pPr>
      <w:r>
        <w:rPr>
          <w:lang w:val="fr-FR"/>
        </w:rPr>
        <w:t>g. étudier : __________________</w:t>
      </w:r>
      <w:r>
        <w:rPr>
          <w:lang w:val="fr-FR"/>
        </w:rPr>
        <w:tab/>
        <w:t>h. évaluer : __________________</w:t>
      </w:r>
    </w:p>
    <w:p w:rsidR="00C07458" w:rsidRDefault="00C07458" w:rsidP="0069040F">
      <w:pPr>
        <w:pStyle w:val="NoSpacing"/>
        <w:rPr>
          <w:lang w:val="fr-FR"/>
        </w:rPr>
      </w:pPr>
    </w:p>
    <w:p w:rsidR="00C07458" w:rsidRPr="008A6CEE" w:rsidRDefault="00C07458" w:rsidP="0069040F">
      <w:pPr>
        <w:pStyle w:val="NoSpacing"/>
        <w:rPr>
          <w:b/>
          <w:lang w:val="fr-FR"/>
        </w:rPr>
      </w:pPr>
      <w:r w:rsidRPr="008A6CEE">
        <w:rPr>
          <w:b/>
          <w:lang w:val="fr-FR"/>
        </w:rPr>
        <w:t>Activité 3 : Futur imminent ou présent</w:t>
      </w:r>
      <w:r>
        <w:rPr>
          <w:b/>
          <w:lang w:val="fr-FR"/>
        </w:rPr>
        <w:t xml:space="preserve"> progressif ?</w:t>
      </w:r>
      <w:r w:rsidRPr="008A6CEE">
        <w:rPr>
          <w:b/>
          <w:lang w:val="fr-FR"/>
        </w:rPr>
        <w:t xml:space="preserve"> Barrez ce qui ne convient pas. </w:t>
      </w:r>
    </w:p>
    <w:p w:rsidR="00C07458" w:rsidRPr="00F608E7" w:rsidRDefault="00C07458" w:rsidP="0069040F">
      <w:pPr>
        <w:pStyle w:val="NoSpacing"/>
        <w:rPr>
          <w:lang w:val="fr-FR"/>
        </w:rPr>
      </w:pPr>
      <w:r>
        <w:rPr>
          <w:lang w:val="fr-FR"/>
        </w:rPr>
        <w:t>a. Je suis sur le point d’/en train d’emmener les enfants à</w:t>
      </w:r>
      <w:r w:rsidRPr="00F608E7">
        <w:rPr>
          <w:lang w:val="fr-FR"/>
        </w:rPr>
        <w:t xml:space="preserve"> l’école, je te rappelle </w:t>
      </w:r>
      <w:r>
        <w:rPr>
          <w:lang w:val="fr-FR"/>
        </w:rPr>
        <w:t>à</w:t>
      </w:r>
      <w:r w:rsidRPr="00F608E7">
        <w:rPr>
          <w:lang w:val="fr-FR"/>
        </w:rPr>
        <w:t xml:space="preserve"> mon retour.</w:t>
      </w:r>
    </w:p>
    <w:p w:rsidR="00C07458" w:rsidRDefault="00C07458" w:rsidP="0069040F">
      <w:pPr>
        <w:pStyle w:val="NoSpacing"/>
        <w:rPr>
          <w:lang w:val="fr-FR"/>
        </w:rPr>
      </w:pPr>
      <w:r>
        <w:rPr>
          <w:lang w:val="fr-FR"/>
        </w:rPr>
        <w:t>b. Nous sommes sur le point de/ en train de réviser, je ne peux pas discuter avec toi.</w:t>
      </w:r>
    </w:p>
    <w:p w:rsidR="00C07458" w:rsidRDefault="00C07458" w:rsidP="0069040F">
      <w:pPr>
        <w:pStyle w:val="NoSpacing"/>
        <w:rPr>
          <w:lang w:val="fr-FR"/>
        </w:rPr>
      </w:pPr>
      <w:r>
        <w:rPr>
          <w:lang w:val="fr-FR"/>
        </w:rPr>
        <w:t>c. Attention, ils sont sur le point de/ en train de te renvoyer de l’école.</w:t>
      </w:r>
    </w:p>
    <w:p w:rsidR="00C07458" w:rsidRDefault="00C07458" w:rsidP="0069040F">
      <w:pPr>
        <w:pStyle w:val="NoSpacing"/>
        <w:rPr>
          <w:lang w:val="fr-FR"/>
        </w:rPr>
      </w:pPr>
      <w:r>
        <w:rPr>
          <w:lang w:val="fr-FR"/>
        </w:rPr>
        <w:t xml:space="preserve">d. La cantine est sur le point de/ en train de fermer, vous devez partir. </w:t>
      </w:r>
    </w:p>
    <w:p w:rsidR="00C07458" w:rsidRDefault="00C07458" w:rsidP="0069040F">
      <w:pPr>
        <w:pStyle w:val="NoSpacing"/>
        <w:rPr>
          <w:lang w:val="fr-FR"/>
        </w:rPr>
      </w:pPr>
      <w:r>
        <w:rPr>
          <w:lang w:val="fr-FR"/>
        </w:rPr>
        <w:t>e. Tu crois que je ne vois pas que tu es sur le point de/ en train de copier sur ton voisin ?</w:t>
      </w:r>
    </w:p>
    <w:p w:rsidR="00C07458" w:rsidRDefault="00C07458" w:rsidP="0069040F">
      <w:pPr>
        <w:pStyle w:val="NoSpacing"/>
        <w:rPr>
          <w:lang w:val="fr-FR"/>
        </w:rPr>
      </w:pPr>
      <w:r>
        <w:rPr>
          <w:lang w:val="fr-FR"/>
        </w:rPr>
        <w:t>f. Que fait Louis ?- il est sur le point de/ en train de lire.</w:t>
      </w:r>
    </w:p>
    <w:p w:rsidR="00C07458" w:rsidRDefault="00C07458" w:rsidP="0069040F">
      <w:pPr>
        <w:pStyle w:val="NoSpacing"/>
        <w:rPr>
          <w:lang w:val="fr-FR"/>
        </w:rPr>
      </w:pPr>
    </w:p>
    <w:p w:rsidR="00C07458" w:rsidRPr="00996F69" w:rsidRDefault="00C07458" w:rsidP="0069040F">
      <w:pPr>
        <w:pStyle w:val="NoSpacing"/>
        <w:rPr>
          <w:b/>
          <w:lang w:val="fr-FR"/>
        </w:rPr>
      </w:pPr>
      <w:r w:rsidRPr="00996F69">
        <w:rPr>
          <w:b/>
          <w:lang w:val="fr-FR"/>
        </w:rPr>
        <w:t xml:space="preserve">Activité 4 : Complétez les phrases à l’aide des verbes entre parenthèses au future proche. </w:t>
      </w:r>
    </w:p>
    <w:p w:rsidR="00C07458" w:rsidRDefault="00C07458" w:rsidP="0069040F">
      <w:pPr>
        <w:pStyle w:val="NoSpacing"/>
        <w:rPr>
          <w:lang w:val="fr-FR"/>
        </w:rPr>
      </w:pPr>
      <w:r>
        <w:rPr>
          <w:lang w:val="fr-FR"/>
        </w:rPr>
        <w:t>a. Elles ________________ (passer) le Baccalauréat.</w:t>
      </w:r>
    </w:p>
    <w:p w:rsidR="00C07458" w:rsidRDefault="00C07458" w:rsidP="0069040F">
      <w:pPr>
        <w:pStyle w:val="NoSpacing"/>
        <w:rPr>
          <w:lang w:val="fr-FR"/>
        </w:rPr>
      </w:pPr>
      <w:r>
        <w:rPr>
          <w:lang w:val="fr-FR"/>
        </w:rPr>
        <w:t>b. Mon frère  _____________ (étudier) le français.</w:t>
      </w:r>
    </w:p>
    <w:p w:rsidR="00C07458" w:rsidRDefault="00C07458" w:rsidP="0069040F">
      <w:pPr>
        <w:pStyle w:val="NoSpacing"/>
        <w:rPr>
          <w:lang w:val="fr-FR"/>
        </w:rPr>
      </w:pPr>
      <w:r>
        <w:rPr>
          <w:lang w:val="fr-FR"/>
        </w:rPr>
        <w:t>c. Je suis sûre que tu _____________ (être) admise.</w:t>
      </w:r>
    </w:p>
    <w:p w:rsidR="00C07458" w:rsidRDefault="00C07458" w:rsidP="0069040F">
      <w:pPr>
        <w:pStyle w:val="NoSpacing"/>
        <w:rPr>
          <w:lang w:val="fr-FR"/>
        </w:rPr>
      </w:pPr>
      <w:r>
        <w:rPr>
          <w:lang w:val="fr-FR"/>
        </w:rPr>
        <w:t>d. Ils ______________ (s’inscrire) dans un lycée professionnel.</w:t>
      </w:r>
    </w:p>
    <w:p w:rsidR="00C07458" w:rsidRDefault="00C07458" w:rsidP="0069040F">
      <w:pPr>
        <w:pStyle w:val="NoSpacing"/>
        <w:rPr>
          <w:lang w:val="fr-FR"/>
        </w:rPr>
      </w:pPr>
      <w:r>
        <w:rPr>
          <w:lang w:val="fr-FR"/>
        </w:rPr>
        <w:t>e. Je ______________ (aller) dans le bureau du Principal.</w:t>
      </w:r>
    </w:p>
    <w:p w:rsidR="00C07458" w:rsidRDefault="00C07458" w:rsidP="0069040F">
      <w:pPr>
        <w:pStyle w:val="NoSpacing"/>
        <w:rPr>
          <w:lang w:val="fr-FR"/>
        </w:rPr>
      </w:pPr>
      <w:r>
        <w:rPr>
          <w:lang w:val="fr-FR"/>
        </w:rPr>
        <w:t>f. Vous ________________ (réussir). C‘est évident !</w:t>
      </w:r>
    </w:p>
    <w:p w:rsidR="00C07458" w:rsidRDefault="00C07458" w:rsidP="0069040F">
      <w:pPr>
        <w:pStyle w:val="NoSpacing"/>
        <w:rPr>
          <w:lang w:val="fr-FR"/>
        </w:rPr>
      </w:pPr>
      <w:r>
        <w:rPr>
          <w:lang w:val="fr-FR"/>
        </w:rPr>
        <w:t>g. On ______________ (avoir) une bonne note, je le sens !</w:t>
      </w:r>
    </w:p>
    <w:p w:rsidR="00C07458" w:rsidRDefault="00C07458" w:rsidP="0069040F">
      <w:pPr>
        <w:pStyle w:val="NoSpacing"/>
        <w:rPr>
          <w:lang w:val="fr-FR"/>
        </w:rPr>
      </w:pPr>
    </w:p>
    <w:p w:rsidR="00C07458" w:rsidRPr="00996F69" w:rsidRDefault="00C07458" w:rsidP="0069040F">
      <w:pPr>
        <w:pStyle w:val="NoSpacing"/>
        <w:rPr>
          <w:b/>
          <w:lang w:val="fr-FR"/>
        </w:rPr>
      </w:pPr>
      <w:r w:rsidRPr="00996F69">
        <w:rPr>
          <w:b/>
          <w:lang w:val="fr-FR"/>
        </w:rPr>
        <w:t>Activité 5 : Mettez les phrases dans l’ordre.</w:t>
      </w:r>
    </w:p>
    <w:p w:rsidR="00C07458" w:rsidRDefault="00C07458" w:rsidP="0069040F">
      <w:pPr>
        <w:pStyle w:val="NoSpacing"/>
        <w:rPr>
          <w:lang w:val="fr-FR"/>
        </w:rPr>
      </w:pPr>
      <w:r>
        <w:rPr>
          <w:lang w:val="fr-FR"/>
        </w:rPr>
        <w:t>a. ce/vont/lycée/ne/./Ils/pas/rester/dans -&gt; _______________________________________________________________</w:t>
      </w:r>
    </w:p>
    <w:p w:rsidR="00C07458" w:rsidRDefault="00C07458" w:rsidP="0069040F">
      <w:pPr>
        <w:pStyle w:val="NoSpacing"/>
        <w:rPr>
          <w:lang w:val="fr-FR"/>
        </w:rPr>
      </w:pPr>
      <w:r>
        <w:rPr>
          <w:lang w:val="fr-FR"/>
        </w:rPr>
        <w:t>b. ./cantine/y/pas/Il/va/avoir/ne/de -&gt; __________________________________________________________________ _</w:t>
      </w:r>
    </w:p>
    <w:p w:rsidR="00C07458" w:rsidRDefault="00C07458" w:rsidP="0069040F">
      <w:pPr>
        <w:pStyle w:val="NoSpacing"/>
        <w:rPr>
          <w:lang w:val="fr-FR"/>
        </w:rPr>
      </w:pPr>
      <w:r>
        <w:rPr>
          <w:lang w:val="fr-FR"/>
        </w:rPr>
        <w:t>c. pas/copie/lui/ne/Je/./rendre/vais/sa -&gt; _________________________________________________________________</w:t>
      </w:r>
    </w:p>
    <w:p w:rsidR="00C07458" w:rsidRDefault="00C07458" w:rsidP="0069040F">
      <w:pPr>
        <w:pStyle w:val="NoSpacing"/>
        <w:rPr>
          <w:lang w:val="fr-FR"/>
        </w:rPr>
      </w:pPr>
      <w:r>
        <w:rPr>
          <w:lang w:val="fr-FR"/>
        </w:rPr>
        <w:t>d. maintenant/allez/pas/n’/Vous/ !/abandonner -&gt; _________________________________________________________</w:t>
      </w:r>
    </w:p>
    <w:p w:rsidR="00C07458" w:rsidRDefault="00C07458" w:rsidP="0069040F">
      <w:pPr>
        <w:pStyle w:val="NoSpacing"/>
        <w:rPr>
          <w:lang w:val="fr-FR"/>
        </w:rPr>
      </w:pPr>
      <w:r>
        <w:rPr>
          <w:lang w:val="fr-FR"/>
        </w:rPr>
        <w:t>e. leçons/pas/ne/va/apprendre/Elle/ses/. -&gt;_______________________________________________________________</w:t>
      </w:r>
    </w:p>
    <w:p w:rsidR="00C07458" w:rsidRDefault="00C07458" w:rsidP="0069040F">
      <w:pPr>
        <w:pStyle w:val="NoSpacing"/>
        <w:rPr>
          <w:lang w:val="fr-FR"/>
        </w:rPr>
      </w:pPr>
      <w:r>
        <w:rPr>
          <w:lang w:val="fr-FR"/>
        </w:rPr>
        <w:t>f. finir/./Nous/pas/allons/n’/exercices/les -&gt; _______________________________________________________________</w:t>
      </w:r>
    </w:p>
    <w:p w:rsidR="00C07458" w:rsidRDefault="00C07458" w:rsidP="0069040F">
      <w:pPr>
        <w:pStyle w:val="NoSpacing"/>
        <w:rPr>
          <w:lang w:val="fr-FR"/>
        </w:rPr>
      </w:pPr>
    </w:p>
    <w:p w:rsidR="00C07458" w:rsidRPr="00996F69" w:rsidRDefault="00C07458" w:rsidP="0069040F">
      <w:pPr>
        <w:pStyle w:val="NoSpacing"/>
        <w:rPr>
          <w:b/>
          <w:lang w:val="fr-FR"/>
        </w:rPr>
      </w:pPr>
      <w:r w:rsidRPr="00996F69">
        <w:rPr>
          <w:b/>
          <w:lang w:val="fr-FR"/>
        </w:rPr>
        <w:t>Activité 6 : Futur proche ou passé récent ? Complétez les phrases.</w:t>
      </w:r>
    </w:p>
    <w:p w:rsidR="00C07458" w:rsidRDefault="00C07458" w:rsidP="0069040F">
      <w:pPr>
        <w:pStyle w:val="NoSpacing"/>
        <w:rPr>
          <w:lang w:val="fr-FR"/>
        </w:rPr>
      </w:pPr>
      <w:r>
        <w:rPr>
          <w:lang w:val="fr-FR"/>
        </w:rPr>
        <w:t xml:space="preserve">a. C’est trop tard, il ________ partir à </w:t>
      </w:r>
      <w:r w:rsidRPr="00917D04">
        <w:rPr>
          <w:lang w:val="fr-FR"/>
        </w:rPr>
        <w:t xml:space="preserve">la fac. </w:t>
      </w:r>
    </w:p>
    <w:p w:rsidR="00C07458" w:rsidRDefault="00C07458" w:rsidP="0069040F">
      <w:pPr>
        <w:pStyle w:val="NoSpacing"/>
        <w:rPr>
          <w:lang w:val="fr-FR"/>
        </w:rPr>
      </w:pPr>
      <w:r>
        <w:rPr>
          <w:lang w:val="fr-FR"/>
        </w:rPr>
        <w:t>b. Les étudiants ____________ devoir patienter encore quelques minutes.</w:t>
      </w:r>
    </w:p>
    <w:p w:rsidR="00C07458" w:rsidRDefault="00C07458" w:rsidP="0069040F">
      <w:pPr>
        <w:pStyle w:val="NoSpacing"/>
        <w:rPr>
          <w:lang w:val="fr-FR"/>
        </w:rPr>
      </w:pPr>
      <w:r>
        <w:rPr>
          <w:lang w:val="fr-FR"/>
        </w:rPr>
        <w:t>c. Nous ______________ le convaincre de continuer ses études, j’espère !</w:t>
      </w:r>
    </w:p>
    <w:p w:rsidR="00C07458" w:rsidRDefault="00C07458" w:rsidP="0069040F">
      <w:pPr>
        <w:pStyle w:val="NoSpacing"/>
        <w:rPr>
          <w:lang w:val="fr-FR"/>
        </w:rPr>
      </w:pPr>
      <w:r>
        <w:rPr>
          <w:lang w:val="fr-FR"/>
        </w:rPr>
        <w:t>d. Je _____________ finir ma rédaction. Je suis fatiguée.</w:t>
      </w:r>
    </w:p>
    <w:p w:rsidR="00C07458" w:rsidRDefault="00C07458" w:rsidP="0069040F">
      <w:pPr>
        <w:pStyle w:val="NoSpacing"/>
        <w:rPr>
          <w:lang w:val="fr-FR"/>
        </w:rPr>
      </w:pPr>
      <w:r>
        <w:rPr>
          <w:lang w:val="fr-FR"/>
        </w:rPr>
        <w:t>e. Nous ___________ t’aider à</w:t>
      </w:r>
      <w:r w:rsidRPr="00917D04">
        <w:rPr>
          <w:lang w:val="fr-FR"/>
        </w:rPr>
        <w:t xml:space="preserve"> réviser. </w:t>
      </w:r>
      <w:r>
        <w:rPr>
          <w:lang w:val="fr-FR"/>
        </w:rPr>
        <w:t>Ne t’inquiète pas !</w:t>
      </w:r>
    </w:p>
    <w:p w:rsidR="00C07458" w:rsidRDefault="00C07458" w:rsidP="0069040F">
      <w:pPr>
        <w:pStyle w:val="NoSpacing"/>
        <w:rPr>
          <w:lang w:val="fr-FR"/>
        </w:rPr>
      </w:pPr>
    </w:p>
    <w:p w:rsidR="00C07458" w:rsidRPr="00996F69" w:rsidRDefault="00C07458" w:rsidP="0069040F">
      <w:pPr>
        <w:pStyle w:val="NoSpacing"/>
        <w:rPr>
          <w:b/>
          <w:lang w:val="fr-FR"/>
        </w:rPr>
      </w:pPr>
      <w:r w:rsidRPr="00996F69">
        <w:rPr>
          <w:b/>
          <w:lang w:val="fr-FR"/>
        </w:rPr>
        <w:t>Activité 7 : Notez de 1 à 8 du plus lointain au plus récent.</w:t>
      </w:r>
    </w:p>
    <w:p w:rsidR="00C07458" w:rsidRDefault="00C07458" w:rsidP="00612A20">
      <w:pPr>
        <w:pStyle w:val="NoSpacing"/>
        <w:numPr>
          <w:ilvl w:val="0"/>
          <w:numId w:val="1"/>
        </w:numPr>
        <w:rPr>
          <w:lang w:val="fr-FR"/>
        </w:rPr>
      </w:pPr>
      <w:r>
        <w:rPr>
          <w:lang w:val="fr-FR"/>
        </w:rPr>
        <w:t>Tu t’inscriras le mois prochain.</w:t>
      </w:r>
    </w:p>
    <w:p w:rsidR="00C07458" w:rsidRDefault="00C07458" w:rsidP="00612A20">
      <w:pPr>
        <w:pStyle w:val="NoSpacing"/>
        <w:numPr>
          <w:ilvl w:val="0"/>
          <w:numId w:val="1"/>
        </w:numPr>
        <w:rPr>
          <w:lang w:val="fr-FR"/>
        </w:rPr>
      </w:pPr>
      <w:r>
        <w:rPr>
          <w:lang w:val="fr-FR"/>
        </w:rPr>
        <w:t>Il commence les cours après-demain.</w:t>
      </w:r>
    </w:p>
    <w:p w:rsidR="00C07458" w:rsidRDefault="00C07458" w:rsidP="00612A20">
      <w:pPr>
        <w:pStyle w:val="NoSpacing"/>
        <w:numPr>
          <w:ilvl w:val="0"/>
          <w:numId w:val="1"/>
        </w:numPr>
        <w:rPr>
          <w:lang w:val="fr-FR"/>
        </w:rPr>
      </w:pPr>
      <w:r>
        <w:rPr>
          <w:lang w:val="fr-FR"/>
        </w:rPr>
        <w:t>Nous irons voir les résultats tout à</w:t>
      </w:r>
      <w:r w:rsidRPr="00612A20">
        <w:rPr>
          <w:lang w:val="fr-FR"/>
        </w:rPr>
        <w:t xml:space="preserve"> l’heure. </w:t>
      </w:r>
    </w:p>
    <w:p w:rsidR="00C07458" w:rsidRDefault="00C07458" w:rsidP="00612A20">
      <w:pPr>
        <w:pStyle w:val="NoSpacing"/>
        <w:numPr>
          <w:ilvl w:val="0"/>
          <w:numId w:val="1"/>
        </w:numPr>
        <w:rPr>
          <w:lang w:val="fr-FR"/>
        </w:rPr>
      </w:pPr>
      <w:r>
        <w:rPr>
          <w:lang w:val="fr-FR"/>
        </w:rPr>
        <w:t>Mon examen est dans trois mois.</w:t>
      </w:r>
    </w:p>
    <w:p w:rsidR="00C07458" w:rsidRDefault="00C07458" w:rsidP="00612A20">
      <w:pPr>
        <w:pStyle w:val="NoSpacing"/>
        <w:numPr>
          <w:ilvl w:val="0"/>
          <w:numId w:val="1"/>
        </w:numPr>
        <w:rPr>
          <w:lang w:val="fr-FR"/>
        </w:rPr>
      </w:pPr>
      <w:r>
        <w:rPr>
          <w:lang w:val="fr-FR"/>
        </w:rPr>
        <w:t>Je repasserai le concours l’an prochain.</w:t>
      </w:r>
    </w:p>
    <w:p w:rsidR="00C07458" w:rsidRDefault="00C07458" w:rsidP="00612A20">
      <w:pPr>
        <w:pStyle w:val="NoSpacing"/>
        <w:numPr>
          <w:ilvl w:val="0"/>
          <w:numId w:val="1"/>
        </w:numPr>
        <w:rPr>
          <w:lang w:val="fr-FR"/>
        </w:rPr>
      </w:pPr>
      <w:r>
        <w:rPr>
          <w:lang w:val="fr-FR"/>
        </w:rPr>
        <w:t>J’ai des oraux la semaine prochaine.</w:t>
      </w:r>
    </w:p>
    <w:p w:rsidR="00C07458" w:rsidRDefault="00C07458" w:rsidP="00612A20">
      <w:pPr>
        <w:pStyle w:val="NoSpacing"/>
        <w:numPr>
          <w:ilvl w:val="0"/>
          <w:numId w:val="1"/>
        </w:numPr>
        <w:rPr>
          <w:lang w:val="fr-FR"/>
        </w:rPr>
      </w:pPr>
      <w:r>
        <w:rPr>
          <w:lang w:val="fr-FR"/>
        </w:rPr>
        <w:t>Nous finissons les cours demain.</w:t>
      </w:r>
    </w:p>
    <w:p w:rsidR="00C07458" w:rsidRDefault="00C07458" w:rsidP="00612A20">
      <w:pPr>
        <w:pStyle w:val="NoSpacing"/>
        <w:numPr>
          <w:ilvl w:val="0"/>
          <w:numId w:val="1"/>
        </w:numPr>
        <w:rPr>
          <w:lang w:val="fr-FR"/>
        </w:rPr>
      </w:pPr>
      <w:r>
        <w:rPr>
          <w:lang w:val="fr-FR"/>
        </w:rPr>
        <w:t>Vous travaillez ce soir ?</w:t>
      </w:r>
    </w:p>
    <w:p w:rsidR="00C07458" w:rsidRPr="00612A20" w:rsidRDefault="00C07458" w:rsidP="00612A20">
      <w:pPr>
        <w:pStyle w:val="NoSpacing"/>
        <w:rPr>
          <w:lang w:val="fr-FR"/>
        </w:rPr>
      </w:pPr>
      <w:r>
        <w:rPr>
          <w:lang w:val="fr-FR"/>
        </w:rPr>
        <w:t xml:space="preserve">Source : </w:t>
      </w:r>
      <w:r w:rsidRPr="00996F69">
        <w:rPr>
          <w:i/>
          <w:lang w:val="fr-FR"/>
        </w:rPr>
        <w:t>Révisions, 450 nouveaux exercices, Niveau Intermédiaire</w:t>
      </w:r>
      <w:r>
        <w:rPr>
          <w:lang w:val="fr-FR"/>
        </w:rPr>
        <w:t>, CLE International</w:t>
      </w:r>
    </w:p>
    <w:p w:rsidR="00C07458" w:rsidRDefault="00C07458" w:rsidP="0069040F">
      <w:pPr>
        <w:pStyle w:val="NoSpacing"/>
        <w:rPr>
          <w:lang w:val="fr-FR"/>
        </w:rPr>
      </w:pPr>
    </w:p>
    <w:p w:rsidR="00C07458" w:rsidRDefault="00C07458" w:rsidP="00996F69">
      <w:pPr>
        <w:pStyle w:val="NoSpacing"/>
        <w:jc w:val="center"/>
        <w:rPr>
          <w:lang w:val="fr-FR"/>
        </w:rPr>
      </w:pPr>
      <w:r w:rsidRPr="001B2FD7">
        <w:rPr>
          <w:noProof/>
          <w:lang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2" o:spid="_x0000_i1025" type="#_x0000_t75" style="width:464.25pt;height:228pt;visibility:visible">
            <v:imagedata r:id="rId5" o:title=""/>
          </v:shape>
        </w:pict>
      </w:r>
    </w:p>
    <w:p w:rsidR="00C07458" w:rsidRDefault="00C07458" w:rsidP="00366F2F">
      <w:pPr>
        <w:pStyle w:val="NoSpacing"/>
        <w:jc w:val="center"/>
        <w:rPr>
          <w:lang w:val="fr-FR"/>
        </w:rPr>
      </w:pPr>
      <w:r w:rsidRPr="001B2FD7">
        <w:rPr>
          <w:noProof/>
          <w:lang w:eastAsia="el-GR"/>
        </w:rPr>
        <w:pict>
          <v:shape id="Εικόνα 3" o:spid="_x0000_i1026" type="#_x0000_t75" style="width:444pt;height:23.25pt;visibility:visible">
            <v:imagedata r:id="rId6" o:title=""/>
          </v:shape>
        </w:pict>
      </w:r>
    </w:p>
    <w:p w:rsidR="00C07458" w:rsidRDefault="00C07458" w:rsidP="00366F2F">
      <w:pPr>
        <w:pStyle w:val="NoSpacing"/>
        <w:jc w:val="center"/>
        <w:rPr>
          <w:lang w:val="fr-FR"/>
        </w:rPr>
      </w:pPr>
      <w:r w:rsidRPr="001B2FD7">
        <w:rPr>
          <w:noProof/>
          <w:lang w:eastAsia="el-GR"/>
        </w:rPr>
        <w:pict>
          <v:shape id="Εικόνα 4" o:spid="_x0000_i1027" type="#_x0000_t75" style="width:489.75pt;height:209.25pt;visibility:visible">
            <v:imagedata r:id="rId7" o:title=""/>
          </v:shape>
        </w:pict>
      </w:r>
    </w:p>
    <w:p w:rsidR="00C07458" w:rsidRDefault="00C07458" w:rsidP="00366F2F">
      <w:pPr>
        <w:pStyle w:val="NoSpacing"/>
        <w:jc w:val="center"/>
        <w:rPr>
          <w:lang w:val="fr-FR"/>
        </w:rPr>
      </w:pPr>
    </w:p>
    <w:p w:rsidR="00C07458" w:rsidRDefault="00C07458" w:rsidP="0069040F">
      <w:pPr>
        <w:pStyle w:val="NoSpacing"/>
        <w:rPr>
          <w:lang w:val="fr-FR"/>
        </w:rPr>
      </w:pPr>
      <w:r w:rsidRPr="001B2FD7">
        <w:rPr>
          <w:noProof/>
          <w:lang w:eastAsia="el-GR"/>
        </w:rPr>
        <w:pict>
          <v:shape id="Εικόνα 5" o:spid="_x0000_i1028" type="#_x0000_t75" style="width:537pt;height:217.5pt;visibility:visible">
            <v:imagedata r:id="rId8" o:title=""/>
          </v:shape>
        </w:pict>
      </w:r>
    </w:p>
    <w:p w:rsidR="00C07458" w:rsidRPr="00917D04" w:rsidRDefault="00C07458" w:rsidP="0069040F">
      <w:pPr>
        <w:pStyle w:val="NoSpacing"/>
        <w:rPr>
          <w:lang w:val="fr-FR"/>
        </w:rPr>
      </w:pPr>
      <w:r>
        <w:rPr>
          <w:lang w:val="fr-FR"/>
        </w:rPr>
        <w:t xml:space="preserve">Source : </w:t>
      </w:r>
      <w:r w:rsidRPr="00BC47DF">
        <w:rPr>
          <w:i/>
          <w:lang w:val="fr-FR"/>
        </w:rPr>
        <w:t>Civilisation en dialogues, niveau débutants</w:t>
      </w:r>
      <w:r>
        <w:rPr>
          <w:lang w:val="fr-FR"/>
        </w:rPr>
        <w:t>, Ed. CLE International</w:t>
      </w:r>
    </w:p>
    <w:p w:rsidR="00C07458" w:rsidRPr="004F0C3C" w:rsidRDefault="00C07458" w:rsidP="0069040F">
      <w:pPr>
        <w:pStyle w:val="NoSpacing"/>
        <w:rPr>
          <w:lang w:val="fr-FR"/>
        </w:rPr>
      </w:pPr>
    </w:p>
    <w:p w:rsidR="00C07458" w:rsidRPr="0069040F" w:rsidRDefault="00C07458" w:rsidP="0069040F">
      <w:pPr>
        <w:pStyle w:val="NoSpacing"/>
        <w:rPr>
          <w:lang w:val="fr-FR"/>
        </w:rPr>
      </w:pPr>
    </w:p>
    <w:sectPr w:rsidR="00C07458" w:rsidRPr="0069040F" w:rsidSect="00612A20">
      <w:pgSz w:w="11906" w:h="16838"/>
      <w:pgMar w:top="568" w:right="566" w:bottom="709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7A2D03"/>
    <w:multiLevelType w:val="hybridMultilevel"/>
    <w:tmpl w:val="31584AA0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9040F"/>
    <w:rsid w:val="0001257B"/>
    <w:rsid w:val="000B79D9"/>
    <w:rsid w:val="00106A6A"/>
    <w:rsid w:val="00156A5D"/>
    <w:rsid w:val="001940FB"/>
    <w:rsid w:val="001B2FD7"/>
    <w:rsid w:val="00280FBC"/>
    <w:rsid w:val="00366F2F"/>
    <w:rsid w:val="003A0D9E"/>
    <w:rsid w:val="003A12A2"/>
    <w:rsid w:val="004F0C3C"/>
    <w:rsid w:val="004F18F2"/>
    <w:rsid w:val="00576603"/>
    <w:rsid w:val="00612A20"/>
    <w:rsid w:val="006220B5"/>
    <w:rsid w:val="0069040F"/>
    <w:rsid w:val="006B2167"/>
    <w:rsid w:val="007664EF"/>
    <w:rsid w:val="008A6CEE"/>
    <w:rsid w:val="00917D04"/>
    <w:rsid w:val="00996F69"/>
    <w:rsid w:val="00A32C85"/>
    <w:rsid w:val="00B43F58"/>
    <w:rsid w:val="00BC47DF"/>
    <w:rsid w:val="00C07458"/>
    <w:rsid w:val="00D121DF"/>
    <w:rsid w:val="00E220C6"/>
    <w:rsid w:val="00EE62AB"/>
    <w:rsid w:val="00F60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3F5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69040F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3A1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12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274</TotalTime>
  <Pages>2</Pages>
  <Words>493</Words>
  <Characters>2668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Eftychia</dc:creator>
  <cp:keywords/>
  <dc:description/>
  <cp:lastModifiedBy>user</cp:lastModifiedBy>
  <cp:revision>15</cp:revision>
  <dcterms:created xsi:type="dcterms:W3CDTF">2016-11-01T16:03:00Z</dcterms:created>
  <dcterms:modified xsi:type="dcterms:W3CDTF">2016-12-01T12:29:00Z</dcterms:modified>
</cp:coreProperties>
</file>