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7BB" w:rsidRDefault="005277BB">
      <w:pPr>
        <w:rPr>
          <w:lang w:val="en-US"/>
        </w:rPr>
      </w:pPr>
      <w:r>
        <w:rPr>
          <w:noProof/>
          <w:lang w:eastAsia="el-GR"/>
        </w:rPr>
        <w:pict>
          <v:rect id="_x0000_s1026" style="position:absolute;margin-left:29.45pt;margin-top:13.95pt;width:453.35pt;height:96.75pt;z-index:-251658240" strokecolor="#330" strokeweight="3pt">
            <v:stroke linestyle="thinThin"/>
            <v:textbox>
              <w:txbxContent>
                <w:p w:rsidR="005277BB" w:rsidRPr="00280FBC" w:rsidRDefault="005277BB" w:rsidP="00806F7A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5277BB" w:rsidRPr="00280FBC" w:rsidRDefault="005277BB" w:rsidP="00806F7A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5277BB" w:rsidRDefault="005277BB" w:rsidP="00806F7A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5277BB" w:rsidRPr="00280FBC" w:rsidRDefault="005277BB" w:rsidP="00806F7A">
                  <w:pPr>
                    <w:pStyle w:val="NoSpacing"/>
                    <w:spacing w:line="360" w:lineRule="auto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Argonafton &amp; Filellinon, 38221, Volos,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5277BB" w:rsidRPr="00280FBC" w:rsidRDefault="005277BB" w:rsidP="00806F7A">
                  <w:pPr>
                    <w:pStyle w:val="NoSpacing"/>
                    <w:spacing w:line="360" w:lineRule="auto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4" w:history="1">
                    <w:r w:rsidRPr="001F149C">
                      <w:rPr>
                        <w:rStyle w:val="Hyperlink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5277BB" w:rsidRDefault="005277BB">
      <w:pPr>
        <w:rPr>
          <w:lang w:val="en-US"/>
        </w:rPr>
      </w:pPr>
    </w:p>
    <w:p w:rsidR="005277BB" w:rsidRDefault="005277BB">
      <w:pPr>
        <w:rPr>
          <w:lang w:val="en-US"/>
        </w:rPr>
      </w:pPr>
    </w:p>
    <w:p w:rsidR="005277BB" w:rsidRDefault="005277BB">
      <w:pPr>
        <w:rPr>
          <w:lang w:val="en-US"/>
        </w:rPr>
      </w:pPr>
    </w:p>
    <w:p w:rsidR="005277BB" w:rsidRDefault="005277BB">
      <w:pPr>
        <w:rPr>
          <w:lang w:val="en-US"/>
        </w:rPr>
      </w:pPr>
    </w:p>
    <w:p w:rsidR="005277BB" w:rsidRPr="0038361F" w:rsidRDefault="005277BB">
      <w:pPr>
        <w:rPr>
          <w:b/>
          <w:lang w:val="fr-FR"/>
        </w:rPr>
      </w:pPr>
      <w:r w:rsidRPr="0038361F">
        <w:rPr>
          <w:b/>
          <w:lang w:val="fr-FR"/>
        </w:rPr>
        <w:t xml:space="preserve">Activité 1 : Lisez le texte suivant et répondez aux questions.  </w:t>
      </w:r>
    </w:p>
    <w:p w:rsidR="005277BB" w:rsidRPr="00A91A8C" w:rsidRDefault="005277BB" w:rsidP="0038361F">
      <w:pPr>
        <w:jc w:val="center"/>
        <w:rPr>
          <w:lang w:val="fr-FR"/>
        </w:rPr>
      </w:pPr>
      <w:r w:rsidRPr="007B54C4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88.25pt;height:423pt;visibility:visible">
            <v:imagedata r:id="rId5" o:title=""/>
          </v:shape>
        </w:pict>
      </w:r>
    </w:p>
    <w:p w:rsidR="005277BB" w:rsidRPr="00FE0214" w:rsidRDefault="005277BB" w:rsidP="00FE0214">
      <w:pPr>
        <w:pStyle w:val="NoSpacing"/>
        <w:spacing w:line="276" w:lineRule="auto"/>
        <w:rPr>
          <w:sz w:val="24"/>
          <w:szCs w:val="24"/>
          <w:lang w:val="fr-FR"/>
        </w:rPr>
      </w:pPr>
      <w:r w:rsidRPr="00FE0214">
        <w:rPr>
          <w:sz w:val="24"/>
          <w:szCs w:val="24"/>
          <w:lang w:val="fr-FR"/>
        </w:rPr>
        <w:t>1. Regardez le titre et faites des hypothèses sur le contenu</w:t>
      </w:r>
      <w:r>
        <w:rPr>
          <w:sz w:val="24"/>
          <w:szCs w:val="24"/>
          <w:lang w:val="fr-FR"/>
        </w:rPr>
        <w:t xml:space="preserve"> du texte</w:t>
      </w:r>
      <w:r w:rsidRPr="00FE0214">
        <w:rPr>
          <w:sz w:val="24"/>
          <w:szCs w:val="24"/>
          <w:lang w:val="fr-FR"/>
        </w:rPr>
        <w:t>.</w:t>
      </w:r>
    </w:p>
    <w:p w:rsidR="005277BB" w:rsidRPr="00FE0214" w:rsidRDefault="005277BB" w:rsidP="00FE0214">
      <w:pPr>
        <w:pStyle w:val="NoSpacing"/>
        <w:spacing w:line="276" w:lineRule="auto"/>
        <w:rPr>
          <w:sz w:val="24"/>
          <w:szCs w:val="24"/>
          <w:lang w:val="fr-FR"/>
        </w:rPr>
      </w:pPr>
      <w:r w:rsidRPr="00FE0214">
        <w:rPr>
          <w:sz w:val="24"/>
          <w:szCs w:val="24"/>
          <w:lang w:val="fr-FR"/>
        </w:rPr>
        <w:t>2. Maintenant repérez les expressions qui montrent des sentiments.</w:t>
      </w:r>
    </w:p>
    <w:p w:rsidR="005277BB" w:rsidRPr="00FE0214" w:rsidRDefault="005277BB" w:rsidP="00FE0214">
      <w:pPr>
        <w:pStyle w:val="NoSpacing"/>
        <w:spacing w:line="276" w:lineRule="auto"/>
        <w:rPr>
          <w:sz w:val="24"/>
          <w:szCs w:val="24"/>
          <w:lang w:val="fr-FR"/>
        </w:rPr>
      </w:pPr>
      <w:r w:rsidRPr="00FE0214">
        <w:rPr>
          <w:sz w:val="24"/>
          <w:szCs w:val="24"/>
          <w:lang w:val="fr-FR"/>
        </w:rPr>
        <w:t xml:space="preserve">3. Repérez les expressions marquant un jugement ou une opinion.  </w:t>
      </w:r>
    </w:p>
    <w:p w:rsidR="005277BB" w:rsidRDefault="005277BB" w:rsidP="0094053E">
      <w:pPr>
        <w:pBdr>
          <w:bottom w:val="single" w:sz="4" w:space="1" w:color="auto"/>
        </w:pBdr>
        <w:rPr>
          <w:lang w:val="fr-FR"/>
        </w:rPr>
      </w:pPr>
      <w:r w:rsidRPr="007B54C4">
        <w:rPr>
          <w:noProof/>
          <w:lang w:eastAsia="el-GR"/>
        </w:rPr>
        <w:pict>
          <v:shape id="Εικόνα 3" o:spid="_x0000_i1026" type="#_x0000_t75" style="width:219pt;height:247.5pt;visibility:visible">
            <v:imagedata r:id="rId6" o:title=""/>
          </v:shape>
        </w:pict>
      </w:r>
      <w:r>
        <w:rPr>
          <w:lang w:val="fr-FR"/>
        </w:rPr>
        <w:t xml:space="preserve"> </w:t>
      </w:r>
      <w:r w:rsidRPr="007B54C4">
        <w:rPr>
          <w:noProof/>
          <w:lang w:eastAsia="el-GR"/>
        </w:rPr>
        <w:pict>
          <v:shape id="Εικόνα 4" o:spid="_x0000_i1027" type="#_x0000_t75" style="width:257.25pt;height:199.5pt;visibility:visible">
            <v:imagedata r:id="rId7" o:title=""/>
          </v:shape>
        </w:pict>
      </w:r>
    </w:p>
    <w:p w:rsidR="005277BB" w:rsidRDefault="005277BB" w:rsidP="0094053E">
      <w:pPr>
        <w:pBdr>
          <w:bottom w:val="single" w:sz="4" w:space="1" w:color="auto"/>
        </w:pBdr>
        <w:rPr>
          <w:lang w:val="fr-FR"/>
        </w:rPr>
      </w:pPr>
      <w:r w:rsidRPr="004725F4">
        <w:rPr>
          <w:i/>
          <w:lang w:val="fr-FR"/>
        </w:rPr>
        <w:t>Version originale 2</w:t>
      </w:r>
      <w:r>
        <w:rPr>
          <w:lang w:val="fr-FR"/>
        </w:rPr>
        <w:t>, Ed. Maison des Langues</w:t>
      </w:r>
    </w:p>
    <w:p w:rsidR="005277BB" w:rsidRPr="0094053E" w:rsidRDefault="005277BB" w:rsidP="00AD3AEE">
      <w:pPr>
        <w:pStyle w:val="NoSpacing"/>
        <w:rPr>
          <w:b/>
          <w:lang w:val="fr-FR"/>
        </w:rPr>
      </w:pPr>
      <w:r w:rsidRPr="0094053E">
        <w:rPr>
          <w:b/>
          <w:lang w:val="fr-FR"/>
        </w:rPr>
        <w:t xml:space="preserve">Activité 2 : Associez les questions de la colonne A aux réponses de la colonne B. </w:t>
      </w:r>
    </w:p>
    <w:p w:rsidR="005277BB" w:rsidRDefault="005277BB" w:rsidP="00AD3AEE">
      <w:pPr>
        <w:pStyle w:val="NoSpacing"/>
        <w:rPr>
          <w:lang w:val="fr-FR"/>
        </w:rPr>
      </w:pPr>
      <w:r w:rsidRPr="007B54C4">
        <w:rPr>
          <w:noProof/>
          <w:lang w:eastAsia="el-GR"/>
        </w:rPr>
        <w:pict>
          <v:shape id="_x0000_i1028" type="#_x0000_t75" style="width:522pt;height:136.5pt;visibility:visible">
            <v:imagedata r:id="rId8" o:title=""/>
          </v:shape>
        </w:pict>
      </w:r>
    </w:p>
    <w:p w:rsidR="005277BB" w:rsidRDefault="005277BB" w:rsidP="0094053E">
      <w:pPr>
        <w:pStyle w:val="NoSpacing"/>
        <w:pBdr>
          <w:bottom w:val="single" w:sz="4" w:space="1" w:color="auto"/>
        </w:pBdr>
        <w:rPr>
          <w:lang w:val="fr-FR"/>
        </w:rPr>
      </w:pPr>
      <w:r>
        <w:rPr>
          <w:i/>
          <w:lang w:val="fr-FR"/>
        </w:rPr>
        <w:t>Bravo</w:t>
      </w:r>
      <w:r>
        <w:rPr>
          <w:lang w:val="fr-FR"/>
        </w:rPr>
        <w:t>, Niveau 1, ed. Didier</w:t>
      </w:r>
    </w:p>
    <w:p w:rsidR="005277BB" w:rsidRDefault="005277BB" w:rsidP="00AD3AEE">
      <w:pPr>
        <w:pStyle w:val="NoSpacing"/>
        <w:rPr>
          <w:lang w:val="fr-FR"/>
        </w:rPr>
      </w:pPr>
    </w:p>
    <w:p w:rsidR="005277BB" w:rsidRPr="0094053E" w:rsidRDefault="005277BB" w:rsidP="00AD3AEE">
      <w:pPr>
        <w:pStyle w:val="NoSpacing"/>
        <w:rPr>
          <w:b/>
          <w:lang w:val="fr-FR"/>
        </w:rPr>
      </w:pPr>
      <w:r w:rsidRPr="0094053E">
        <w:rPr>
          <w:b/>
          <w:lang w:val="fr-FR"/>
        </w:rPr>
        <w:t xml:space="preserve">Activité 3 : Avec un camarade, commentez ce que vous pensez des conseils suivants pour mieux apprendre le français. </w:t>
      </w:r>
    </w:p>
    <w:p w:rsidR="005277BB" w:rsidRDefault="005277BB" w:rsidP="00EA0456">
      <w:pPr>
        <w:spacing w:line="240" w:lineRule="auto"/>
        <w:rPr>
          <w:lang w:val="fr-FR"/>
        </w:rPr>
      </w:pPr>
      <w:r w:rsidRPr="007B54C4">
        <w:rPr>
          <w:noProof/>
          <w:lang w:eastAsia="el-GR"/>
        </w:rPr>
        <w:pict>
          <v:shape id="Εικόνα 2" o:spid="_x0000_i1029" type="#_x0000_t75" style="width:261pt;height:240.75pt;visibility:visible">
            <v:imagedata r:id="rId9" o:title=""/>
          </v:shape>
        </w:pict>
      </w:r>
      <w:r w:rsidRPr="0094053E">
        <w:rPr>
          <w:i/>
          <w:lang w:val="fr-FR"/>
        </w:rPr>
        <w:t>Version Originale, 2</w:t>
      </w:r>
      <w:r>
        <w:rPr>
          <w:lang w:val="fr-FR"/>
        </w:rPr>
        <w:t>, Ed. Maison des Langues</w:t>
      </w:r>
    </w:p>
    <w:p w:rsidR="005277BB" w:rsidRPr="00EA0456" w:rsidRDefault="005277BB" w:rsidP="00EA0456">
      <w:pPr>
        <w:rPr>
          <w:b/>
          <w:lang w:val="fr-FR"/>
        </w:rPr>
      </w:pPr>
      <w:r w:rsidRPr="00EA0456">
        <w:rPr>
          <w:b/>
          <w:lang w:val="fr-FR"/>
        </w:rPr>
        <w:t>Activité 4: Et vous? Qu’est-ce que vous étudiez ? Avez-vous une matière préférée et pourquoi ? Y-a-t-il une matière di</w:t>
      </w:r>
      <w:r>
        <w:rPr>
          <w:b/>
          <w:lang w:val="fr-FR"/>
        </w:rPr>
        <w:t>fficile ? Laquelle et pourquoi est-elle difficile ?</w:t>
      </w:r>
    </w:p>
    <w:sectPr w:rsidR="005277BB" w:rsidRPr="00EA0456" w:rsidSect="00806F7A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6F7A"/>
    <w:rsid w:val="0001257B"/>
    <w:rsid w:val="00071021"/>
    <w:rsid w:val="00156A5D"/>
    <w:rsid w:val="001940FB"/>
    <w:rsid w:val="00196371"/>
    <w:rsid w:val="001F149C"/>
    <w:rsid w:val="00280FBC"/>
    <w:rsid w:val="0038361F"/>
    <w:rsid w:val="004725F4"/>
    <w:rsid w:val="004A22CA"/>
    <w:rsid w:val="005277BB"/>
    <w:rsid w:val="005E1F27"/>
    <w:rsid w:val="00724B52"/>
    <w:rsid w:val="007B54C4"/>
    <w:rsid w:val="00806F7A"/>
    <w:rsid w:val="008B30A0"/>
    <w:rsid w:val="0090237C"/>
    <w:rsid w:val="00902D91"/>
    <w:rsid w:val="0094053E"/>
    <w:rsid w:val="0096500C"/>
    <w:rsid w:val="00974F66"/>
    <w:rsid w:val="00A91A8C"/>
    <w:rsid w:val="00A93E04"/>
    <w:rsid w:val="00AD3AEE"/>
    <w:rsid w:val="00B43F58"/>
    <w:rsid w:val="00BB56E9"/>
    <w:rsid w:val="00C26B68"/>
    <w:rsid w:val="00C426BC"/>
    <w:rsid w:val="00CD4109"/>
    <w:rsid w:val="00D53C59"/>
    <w:rsid w:val="00D9556B"/>
    <w:rsid w:val="00DC745F"/>
    <w:rsid w:val="00EA0456"/>
    <w:rsid w:val="00F6183E"/>
    <w:rsid w:val="00FD7FBB"/>
    <w:rsid w:val="00FE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0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6F7A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06F7A"/>
    <w:rPr>
      <w:lang w:eastAsia="en-US"/>
    </w:rPr>
  </w:style>
  <w:style w:type="character" w:styleId="Hyperlink">
    <w:name w:val="Hyperlink"/>
    <w:basedOn w:val="DefaultParagraphFont"/>
    <w:uiPriority w:val="99"/>
    <w:rsid w:val="00806F7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mailto:e_damaskou@yahoo.g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70</TotalTime>
  <Pages>2</Pages>
  <Words>120</Words>
  <Characters>652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>user</cp:lastModifiedBy>
  <cp:revision>6</cp:revision>
  <dcterms:created xsi:type="dcterms:W3CDTF">2016-09-28T09:14:00Z</dcterms:created>
  <dcterms:modified xsi:type="dcterms:W3CDTF">2016-12-01T12:15:00Z</dcterms:modified>
</cp:coreProperties>
</file>